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7E7E38" w:rsidRDefault="007E7E38" w:rsidP="007E7E38">
      <w:pPr>
        <w:pStyle w:val="Ttulo1"/>
        <w:rPr>
          <w:sz w:val="32"/>
        </w:rPr>
      </w:pPr>
      <w:r w:rsidRPr="007E7E38">
        <w:rPr>
          <w:sz w:val="32"/>
        </w:rPr>
        <w:t>Pared posterior del abdomen y Diafragma.</w:t>
      </w:r>
    </w:p>
    <w:p w:rsidR="007E7E38" w:rsidRPr="003F0ACD" w:rsidRDefault="009B762D" w:rsidP="003F0ACD">
      <w:pPr>
        <w:pStyle w:val="Ttulo2"/>
      </w:pPr>
      <w:r w:rsidRPr="003F0ACD">
        <w:t>El diafragma</w:t>
      </w:r>
    </w:p>
    <w:p w:rsidR="009B762D" w:rsidRPr="003F0ACD" w:rsidRDefault="009B762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>Estructura musculotendinosa</w:t>
      </w:r>
    </w:p>
    <w:p w:rsidR="009B762D" w:rsidRPr="003F0ACD" w:rsidRDefault="009B762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>Forma de doble cúpula que separa la cavidad torácica de la abdominal.</w:t>
      </w:r>
    </w:p>
    <w:p w:rsidR="009B762D" w:rsidRPr="003F0ACD" w:rsidRDefault="009B762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 xml:space="preserve">Forma el suelo </w:t>
      </w:r>
      <w:r w:rsidR="003F0ACD" w:rsidRPr="003F0ACD">
        <w:rPr>
          <w:sz w:val="22"/>
        </w:rPr>
        <w:t>convexo de la cavidad torácica y el techo cóncavo de la cavidad abdominal.</w:t>
      </w:r>
    </w:p>
    <w:p w:rsidR="003F0ACD" w:rsidRPr="003F0ACD" w:rsidRDefault="003F0AC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>Es el principal músculo inspiratorio.</w:t>
      </w:r>
    </w:p>
    <w:p w:rsidR="003F0ACD" w:rsidRPr="003F0ACD" w:rsidRDefault="003F0AC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>Desciende durante la inspiración.</w:t>
      </w:r>
    </w:p>
    <w:p w:rsidR="003F0ACD" w:rsidRPr="003F0ACD" w:rsidRDefault="003F0AC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>El pericardio lo deprime centralmente, formando 2 cúpulas.</w:t>
      </w:r>
    </w:p>
    <w:p w:rsidR="003F0ACD" w:rsidRPr="003F0ACD" w:rsidRDefault="003F0AC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>La cúpula derecha es más alta debido al hígado.</w:t>
      </w:r>
    </w:p>
    <w:p w:rsidR="003F0ACD" w:rsidRPr="003F0ACD" w:rsidRDefault="003F0ACD" w:rsidP="003F0ACD">
      <w:pPr>
        <w:pStyle w:val="Prrafodelista"/>
        <w:numPr>
          <w:ilvl w:val="0"/>
          <w:numId w:val="1"/>
        </w:numPr>
        <w:rPr>
          <w:sz w:val="22"/>
        </w:rPr>
      </w:pPr>
      <w:r w:rsidRPr="003F0ACD">
        <w:rPr>
          <w:sz w:val="22"/>
        </w:rPr>
        <w:t>Durante la espiración:</w:t>
      </w:r>
    </w:p>
    <w:p w:rsidR="003F0ACD" w:rsidRPr="003F0ACD" w:rsidRDefault="003F0ACD" w:rsidP="003E135C">
      <w:pPr>
        <w:pStyle w:val="Prrafodelista"/>
        <w:numPr>
          <w:ilvl w:val="1"/>
          <w:numId w:val="1"/>
        </w:numPr>
        <w:ind w:left="426" w:firstLine="0"/>
        <w:rPr>
          <w:sz w:val="22"/>
        </w:rPr>
      </w:pPr>
      <w:r w:rsidRPr="003F0ACD">
        <w:rPr>
          <w:sz w:val="22"/>
        </w:rPr>
        <w:t>La cúpula derecha asciende hasta la 5° costilla.</w:t>
      </w:r>
    </w:p>
    <w:p w:rsidR="003F0ACD" w:rsidRPr="003F0ACD" w:rsidRDefault="003F0ACD" w:rsidP="003E135C">
      <w:pPr>
        <w:pStyle w:val="Prrafodelista"/>
        <w:numPr>
          <w:ilvl w:val="1"/>
          <w:numId w:val="1"/>
        </w:numPr>
        <w:ind w:left="426" w:firstLine="0"/>
        <w:rPr>
          <w:sz w:val="22"/>
        </w:rPr>
      </w:pPr>
      <w:r w:rsidRPr="003F0ACD">
        <w:rPr>
          <w:sz w:val="22"/>
        </w:rPr>
        <w:t>La cúpula izquierda asciende hasta el 5° espacio intercostal.</w:t>
      </w:r>
    </w:p>
    <w:p w:rsidR="007E7E38" w:rsidRPr="007E7E38" w:rsidRDefault="007E7E38" w:rsidP="007E7E38">
      <w:pPr>
        <w:rPr>
          <w:sz w:val="22"/>
        </w:rPr>
      </w:pPr>
    </w:p>
    <w:p w:rsidR="007E7E38" w:rsidRPr="003E135C" w:rsidRDefault="00A503AF" w:rsidP="003E135C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3E135C">
        <w:rPr>
          <w:b/>
          <w:sz w:val="22"/>
        </w:rPr>
        <w:t>Centro tendinoso</w:t>
      </w:r>
      <w:r w:rsidRPr="003E135C">
        <w:rPr>
          <w:sz w:val="22"/>
        </w:rPr>
        <w:t xml:space="preserve">: formado por la convergencia radial de las fibras musculares periféricas; perforado por el </w:t>
      </w:r>
      <w:r w:rsidRPr="003E135C">
        <w:rPr>
          <w:b/>
          <w:sz w:val="22"/>
        </w:rPr>
        <w:t>orificio de la VCI</w:t>
      </w:r>
      <w:r w:rsidRPr="003E135C">
        <w:rPr>
          <w:sz w:val="22"/>
        </w:rPr>
        <w:t>.</w:t>
      </w:r>
    </w:p>
    <w:p w:rsidR="00A503AF" w:rsidRDefault="00A503AF" w:rsidP="003E135C">
      <w:pPr>
        <w:rPr>
          <w:sz w:val="22"/>
        </w:rPr>
      </w:pPr>
    </w:p>
    <w:p w:rsidR="00A503AF" w:rsidRPr="003E135C" w:rsidRDefault="00A503AF" w:rsidP="003E135C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3E135C">
        <w:rPr>
          <w:b/>
          <w:sz w:val="22"/>
        </w:rPr>
        <w:t>La porción muscular</w:t>
      </w:r>
      <w:r w:rsidRPr="003E135C">
        <w:rPr>
          <w:sz w:val="22"/>
        </w:rPr>
        <w:t xml:space="preserve"> se divide en tres porciones:</w:t>
      </w:r>
    </w:p>
    <w:p w:rsidR="00A503AF" w:rsidRPr="003E135C" w:rsidRDefault="00A503AF" w:rsidP="003E135C">
      <w:pPr>
        <w:pStyle w:val="Prrafodelista"/>
        <w:numPr>
          <w:ilvl w:val="0"/>
          <w:numId w:val="3"/>
        </w:numPr>
        <w:rPr>
          <w:sz w:val="22"/>
        </w:rPr>
      </w:pPr>
      <w:r w:rsidRPr="003E135C">
        <w:rPr>
          <w:b/>
          <w:sz w:val="22"/>
        </w:rPr>
        <w:t>Porción esternal</w:t>
      </w:r>
      <w:r w:rsidRPr="003E135C">
        <w:rPr>
          <w:sz w:val="22"/>
        </w:rPr>
        <w:t xml:space="preserve">: dos bandas musculares que se insertan en la cara posterior de </w:t>
      </w:r>
      <w:proofErr w:type="gramStart"/>
      <w:r w:rsidRPr="003E135C">
        <w:rPr>
          <w:sz w:val="22"/>
        </w:rPr>
        <w:t>la</w:t>
      </w:r>
      <w:proofErr w:type="gramEnd"/>
      <w:r w:rsidRPr="003E135C">
        <w:rPr>
          <w:sz w:val="22"/>
        </w:rPr>
        <w:t xml:space="preserve"> apófisis xifoides.</w:t>
      </w:r>
    </w:p>
    <w:p w:rsidR="00A503AF" w:rsidRPr="003E135C" w:rsidRDefault="00A503AF" w:rsidP="003E135C">
      <w:pPr>
        <w:pStyle w:val="Prrafodelista"/>
        <w:numPr>
          <w:ilvl w:val="0"/>
          <w:numId w:val="3"/>
        </w:numPr>
        <w:rPr>
          <w:sz w:val="22"/>
        </w:rPr>
      </w:pPr>
      <w:r w:rsidRPr="003E135C">
        <w:rPr>
          <w:b/>
          <w:sz w:val="22"/>
        </w:rPr>
        <w:t>Porción Costal</w:t>
      </w:r>
      <w:r w:rsidRPr="003E135C">
        <w:rPr>
          <w:sz w:val="22"/>
        </w:rPr>
        <w:t xml:space="preserve">: Bandas musculares anchas que se insertan en las caras internas de los 6 cartílagos costales inferiores y costillas adyacentes. </w:t>
      </w:r>
      <w:r w:rsidRPr="003E135C">
        <w:rPr>
          <w:b/>
          <w:sz w:val="22"/>
        </w:rPr>
        <w:t>Forma las cúpulas del diafragma</w:t>
      </w:r>
      <w:r w:rsidRPr="003E135C">
        <w:rPr>
          <w:sz w:val="22"/>
        </w:rPr>
        <w:t>.</w:t>
      </w:r>
    </w:p>
    <w:p w:rsidR="007E7E38" w:rsidRPr="003E135C" w:rsidRDefault="00B34C45" w:rsidP="003E135C">
      <w:pPr>
        <w:pStyle w:val="Prrafodelista"/>
        <w:numPr>
          <w:ilvl w:val="0"/>
          <w:numId w:val="3"/>
        </w:numPr>
        <w:rPr>
          <w:sz w:val="22"/>
        </w:rPr>
      </w:pPr>
      <w:r w:rsidRPr="003E135C">
        <w:rPr>
          <w:b/>
          <w:sz w:val="22"/>
        </w:rPr>
        <w:t>Porción Lumbar</w:t>
      </w:r>
      <w:r w:rsidRPr="003E135C">
        <w:rPr>
          <w:sz w:val="22"/>
        </w:rPr>
        <w:t xml:space="preserve">: Se origina en dos arcos aponeuróticos, </w:t>
      </w:r>
      <w:r w:rsidRPr="003E135C">
        <w:rPr>
          <w:b/>
          <w:sz w:val="22"/>
        </w:rPr>
        <w:t>los ligamentos arqueados medial y lateral</w:t>
      </w:r>
      <w:r w:rsidRPr="003E135C">
        <w:rPr>
          <w:sz w:val="22"/>
        </w:rPr>
        <w:t xml:space="preserve"> y las 3 VL superiores; forma </w:t>
      </w:r>
      <w:r w:rsidRPr="003E135C">
        <w:rPr>
          <w:b/>
          <w:sz w:val="22"/>
        </w:rPr>
        <w:t>los pilares musculares derecho e izquierdo</w:t>
      </w:r>
      <w:r w:rsidRPr="003E135C">
        <w:rPr>
          <w:sz w:val="22"/>
        </w:rPr>
        <w:t xml:space="preserve"> que ascienden al centro tendinoso.</w:t>
      </w:r>
    </w:p>
    <w:p w:rsidR="007E7E38" w:rsidRPr="007E7E38" w:rsidRDefault="007E7E38" w:rsidP="007E7E38">
      <w:pPr>
        <w:rPr>
          <w:sz w:val="22"/>
        </w:rPr>
      </w:pPr>
    </w:p>
    <w:p w:rsidR="007E7E38" w:rsidRPr="00DA4BE1" w:rsidRDefault="005C1D09" w:rsidP="00DA4BE1">
      <w:pPr>
        <w:pStyle w:val="Prrafodelista"/>
        <w:numPr>
          <w:ilvl w:val="0"/>
          <w:numId w:val="4"/>
        </w:numPr>
        <w:rPr>
          <w:sz w:val="22"/>
        </w:rPr>
      </w:pPr>
      <w:r w:rsidRPr="00DA4BE1">
        <w:rPr>
          <w:b/>
          <w:sz w:val="22"/>
        </w:rPr>
        <w:t>Los pilares del diafragma</w:t>
      </w:r>
      <w:r w:rsidRPr="00DA4BE1">
        <w:rPr>
          <w:sz w:val="22"/>
        </w:rPr>
        <w:t>: son haces musculotendinosos que se originan en las caras anteriores de los cuerpos de las 3 VL superiores, el ligamento longitudinal anterior y los discos intervertebrales.</w:t>
      </w:r>
    </w:p>
    <w:p w:rsidR="005C1D09" w:rsidRPr="00DA4BE1" w:rsidRDefault="005C1D09" w:rsidP="00DA4BE1">
      <w:pPr>
        <w:pStyle w:val="Prrafodelista"/>
        <w:numPr>
          <w:ilvl w:val="1"/>
          <w:numId w:val="4"/>
        </w:numPr>
        <w:ind w:left="426" w:firstLine="0"/>
        <w:rPr>
          <w:sz w:val="22"/>
        </w:rPr>
      </w:pPr>
      <w:r w:rsidRPr="00DA4BE1">
        <w:rPr>
          <w:b/>
          <w:sz w:val="22"/>
        </w:rPr>
        <w:t>El pilar derecho</w:t>
      </w:r>
      <w:r w:rsidRPr="00DA4BE1">
        <w:rPr>
          <w:sz w:val="22"/>
        </w:rPr>
        <w:t>: más ancho y largo, se origina en las 3 o 4 primeras VL.</w:t>
      </w:r>
    </w:p>
    <w:p w:rsidR="005C1D09" w:rsidRPr="00DA4BE1" w:rsidRDefault="005C1D09" w:rsidP="00DA4BE1">
      <w:pPr>
        <w:pStyle w:val="Prrafodelista"/>
        <w:numPr>
          <w:ilvl w:val="1"/>
          <w:numId w:val="4"/>
        </w:numPr>
        <w:ind w:left="426" w:firstLine="0"/>
        <w:rPr>
          <w:sz w:val="22"/>
        </w:rPr>
      </w:pPr>
      <w:r w:rsidRPr="00DA4BE1">
        <w:rPr>
          <w:b/>
          <w:sz w:val="22"/>
        </w:rPr>
        <w:t>El pilar izquierdo</w:t>
      </w:r>
      <w:r w:rsidRPr="00DA4BE1">
        <w:rPr>
          <w:sz w:val="22"/>
        </w:rPr>
        <w:t>: se origina de las 2 o 3 primeras VL.</w:t>
      </w:r>
    </w:p>
    <w:p w:rsidR="007E7E38" w:rsidRPr="007E7E38" w:rsidRDefault="00FF6C27" w:rsidP="007E7E38">
      <w:pPr>
        <w:rPr>
          <w:sz w:val="22"/>
        </w:rPr>
      </w:pPr>
      <w:bookmarkStart w:id="0" w:name="_GoBack"/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3BAA782A" wp14:editId="15D0B8FB">
            <wp:simplePos x="0" y="0"/>
            <wp:positionH relativeFrom="column">
              <wp:posOffset>2505075</wp:posOffset>
            </wp:positionH>
            <wp:positionV relativeFrom="paragraph">
              <wp:posOffset>40005</wp:posOffset>
            </wp:positionV>
            <wp:extent cx="4791075" cy="340995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t="10866" r="8319" b="8099"/>
                    <a:stretch/>
                  </pic:blipFill>
                  <pic:spPr bwMode="auto">
                    <a:xfrm>
                      <a:off x="0" y="0"/>
                      <a:ext cx="479107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E7E38" w:rsidRPr="00B21C1F" w:rsidRDefault="00CD2E12" w:rsidP="00B21C1F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B21C1F">
        <w:rPr>
          <w:b/>
          <w:sz w:val="22"/>
        </w:rPr>
        <w:t xml:space="preserve">Hiato </w:t>
      </w:r>
      <w:r w:rsidR="00B21C1F" w:rsidRPr="00B21C1F">
        <w:rPr>
          <w:b/>
          <w:sz w:val="22"/>
        </w:rPr>
        <w:t>Esofágico</w:t>
      </w:r>
      <w:r w:rsidR="00B21C1F" w:rsidRPr="00B21C1F">
        <w:rPr>
          <w:sz w:val="22"/>
        </w:rPr>
        <w:t>: Formación del pilar derecho.</w:t>
      </w:r>
    </w:p>
    <w:p w:rsidR="00B21C1F" w:rsidRPr="00B21C1F" w:rsidRDefault="00B21C1F" w:rsidP="00B21C1F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B21C1F">
        <w:rPr>
          <w:b/>
          <w:sz w:val="22"/>
        </w:rPr>
        <w:t xml:space="preserve">Hiato Aórtico: </w:t>
      </w:r>
      <w:r w:rsidRPr="00B21C1F">
        <w:rPr>
          <w:sz w:val="22"/>
        </w:rPr>
        <w:t>Formado por los pilares izquierdo, derecho y el ligamento arqueado medio.</w:t>
      </w:r>
    </w:p>
    <w:p w:rsidR="00B21C1F" w:rsidRDefault="00B21C1F" w:rsidP="00B21C1F">
      <w:pPr>
        <w:rPr>
          <w:sz w:val="22"/>
        </w:rPr>
      </w:pPr>
    </w:p>
    <w:p w:rsidR="00B21C1F" w:rsidRPr="00B21C1F" w:rsidRDefault="00B21C1F" w:rsidP="00B21C1F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B21C1F">
        <w:rPr>
          <w:b/>
          <w:sz w:val="22"/>
        </w:rPr>
        <w:t>El diafragma</w:t>
      </w:r>
      <w:r w:rsidRPr="00B21C1F">
        <w:rPr>
          <w:sz w:val="22"/>
        </w:rPr>
        <w:t xml:space="preserve"> se inserta a cada lado en los </w:t>
      </w:r>
      <w:r w:rsidRPr="00B21C1F">
        <w:rPr>
          <w:b/>
          <w:sz w:val="22"/>
        </w:rPr>
        <w:t>ligamentos arqueados medial y lateral</w:t>
      </w:r>
      <w:r w:rsidRPr="00B21C1F">
        <w:rPr>
          <w:sz w:val="22"/>
        </w:rPr>
        <w:t>.</w:t>
      </w:r>
    </w:p>
    <w:p w:rsidR="007E7E38" w:rsidRDefault="007E7E38" w:rsidP="007E7E38">
      <w:pPr>
        <w:rPr>
          <w:sz w:val="22"/>
        </w:rPr>
      </w:pPr>
    </w:p>
    <w:p w:rsidR="00B21C1F" w:rsidRDefault="00B21C1F" w:rsidP="00B21C1F">
      <w:pPr>
        <w:pStyle w:val="Prrafodelista"/>
        <w:numPr>
          <w:ilvl w:val="0"/>
          <w:numId w:val="6"/>
        </w:numPr>
        <w:rPr>
          <w:sz w:val="22"/>
        </w:rPr>
      </w:pPr>
      <w:r w:rsidRPr="00B21C1F">
        <w:rPr>
          <w:b/>
          <w:sz w:val="22"/>
        </w:rPr>
        <w:t xml:space="preserve">Ligamento Arqueado medial: </w:t>
      </w:r>
      <w:r w:rsidRPr="00B21C1F">
        <w:rPr>
          <w:sz w:val="22"/>
        </w:rPr>
        <w:t xml:space="preserve">engrosamiento de la fascia que cubre el </w:t>
      </w:r>
      <w:r w:rsidRPr="00B21C1F">
        <w:rPr>
          <w:b/>
          <w:sz w:val="22"/>
        </w:rPr>
        <w:t>músculo psoas mayor</w:t>
      </w:r>
      <w:r w:rsidRPr="00B21C1F">
        <w:rPr>
          <w:sz w:val="22"/>
        </w:rPr>
        <w:t xml:space="preserve">; se extiende entre los </w:t>
      </w:r>
      <w:r w:rsidRPr="00B21C1F">
        <w:rPr>
          <w:b/>
          <w:sz w:val="22"/>
        </w:rPr>
        <w:t>cuerpos VL</w:t>
      </w:r>
      <w:r w:rsidRPr="00B21C1F">
        <w:rPr>
          <w:sz w:val="22"/>
        </w:rPr>
        <w:t xml:space="preserve"> y el extremo de la </w:t>
      </w:r>
      <w:r w:rsidRPr="00B21C1F">
        <w:rPr>
          <w:b/>
          <w:sz w:val="22"/>
        </w:rPr>
        <w:t>apófisis transversa de L1</w:t>
      </w:r>
      <w:r w:rsidRPr="00B21C1F">
        <w:rPr>
          <w:sz w:val="22"/>
        </w:rPr>
        <w:t>.</w:t>
      </w:r>
    </w:p>
    <w:p w:rsidR="00A0778E" w:rsidRPr="00A0778E" w:rsidRDefault="00A0778E" w:rsidP="00A0778E">
      <w:pPr>
        <w:pStyle w:val="Prrafodelista"/>
        <w:ind w:left="360"/>
        <w:rPr>
          <w:sz w:val="22"/>
        </w:rPr>
      </w:pPr>
    </w:p>
    <w:p w:rsidR="00B21C1F" w:rsidRPr="00B21C1F" w:rsidRDefault="00B21C1F" w:rsidP="00B21C1F">
      <w:pPr>
        <w:pStyle w:val="Prrafodelista"/>
        <w:numPr>
          <w:ilvl w:val="0"/>
          <w:numId w:val="6"/>
        </w:numPr>
        <w:rPr>
          <w:sz w:val="22"/>
        </w:rPr>
      </w:pPr>
      <w:r w:rsidRPr="00B21C1F">
        <w:rPr>
          <w:b/>
          <w:sz w:val="22"/>
        </w:rPr>
        <w:t>Ligamento Arqueado Lateral</w:t>
      </w:r>
      <w:r>
        <w:rPr>
          <w:sz w:val="22"/>
        </w:rPr>
        <w:t xml:space="preserve">: cubre el </w:t>
      </w:r>
      <w:r w:rsidRPr="00B21C1F">
        <w:rPr>
          <w:b/>
          <w:sz w:val="22"/>
        </w:rPr>
        <w:t>cuadrado lumbar</w:t>
      </w:r>
      <w:r>
        <w:rPr>
          <w:sz w:val="22"/>
        </w:rPr>
        <w:t xml:space="preserve">, se extiende de la </w:t>
      </w:r>
      <w:r w:rsidRPr="00B21C1F">
        <w:rPr>
          <w:b/>
          <w:sz w:val="22"/>
        </w:rPr>
        <w:t>apófisis transversa de L12</w:t>
      </w:r>
      <w:r>
        <w:rPr>
          <w:sz w:val="22"/>
        </w:rPr>
        <w:t xml:space="preserve"> al extremo de la </w:t>
      </w:r>
      <w:r w:rsidRPr="00B21C1F">
        <w:rPr>
          <w:b/>
          <w:sz w:val="22"/>
        </w:rPr>
        <w:t>12° costilla</w:t>
      </w:r>
      <w:r>
        <w:rPr>
          <w:sz w:val="22"/>
        </w:rPr>
        <w:t>.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28"/>
        <w:gridCol w:w="4535"/>
        <w:gridCol w:w="4535"/>
      </w:tblGrid>
      <w:tr w:rsidR="004466A1" w:rsidTr="004466A1">
        <w:tc>
          <w:tcPr>
            <w:tcW w:w="1928" w:type="dxa"/>
            <w:vAlign w:val="center"/>
          </w:tcPr>
          <w:p w:rsidR="004466A1" w:rsidRPr="004466A1" w:rsidRDefault="004466A1" w:rsidP="004466A1">
            <w:pPr>
              <w:jc w:val="left"/>
              <w:rPr>
                <w:b/>
                <w:sz w:val="22"/>
              </w:rPr>
            </w:pPr>
            <w:r w:rsidRPr="004466A1">
              <w:rPr>
                <w:b/>
                <w:sz w:val="22"/>
              </w:rPr>
              <w:lastRenderedPageBreak/>
              <w:t>Vasos y Nervios</w:t>
            </w:r>
          </w:p>
        </w:tc>
        <w:tc>
          <w:tcPr>
            <w:tcW w:w="4535" w:type="dxa"/>
            <w:vAlign w:val="center"/>
          </w:tcPr>
          <w:p w:rsidR="004466A1" w:rsidRPr="004466A1" w:rsidRDefault="004466A1" w:rsidP="004466A1">
            <w:pPr>
              <w:jc w:val="left"/>
              <w:rPr>
                <w:b/>
                <w:sz w:val="22"/>
              </w:rPr>
            </w:pPr>
            <w:r w:rsidRPr="004466A1">
              <w:rPr>
                <w:b/>
                <w:sz w:val="22"/>
              </w:rPr>
              <w:t>Cara superior del diafragma</w:t>
            </w:r>
          </w:p>
        </w:tc>
        <w:tc>
          <w:tcPr>
            <w:tcW w:w="4535" w:type="dxa"/>
            <w:vAlign w:val="center"/>
          </w:tcPr>
          <w:p w:rsidR="004466A1" w:rsidRPr="004466A1" w:rsidRDefault="004466A1" w:rsidP="004466A1">
            <w:pPr>
              <w:jc w:val="left"/>
              <w:rPr>
                <w:b/>
                <w:sz w:val="22"/>
              </w:rPr>
            </w:pPr>
            <w:r w:rsidRPr="004466A1">
              <w:rPr>
                <w:b/>
                <w:sz w:val="22"/>
              </w:rPr>
              <w:t>Cara Inferior del diafragma</w:t>
            </w:r>
          </w:p>
        </w:tc>
      </w:tr>
      <w:tr w:rsidR="004466A1" w:rsidTr="004466A1">
        <w:tc>
          <w:tcPr>
            <w:tcW w:w="1928" w:type="dxa"/>
            <w:vAlign w:val="center"/>
          </w:tcPr>
          <w:p w:rsidR="004466A1" w:rsidRPr="004466A1" w:rsidRDefault="004466A1" w:rsidP="004466A1">
            <w:pPr>
              <w:jc w:val="left"/>
              <w:rPr>
                <w:b/>
                <w:sz w:val="22"/>
              </w:rPr>
            </w:pPr>
            <w:r w:rsidRPr="004466A1">
              <w:rPr>
                <w:b/>
                <w:sz w:val="22"/>
              </w:rPr>
              <w:t>Irrigación arterial</w:t>
            </w:r>
          </w:p>
        </w:tc>
        <w:tc>
          <w:tcPr>
            <w:tcW w:w="4535" w:type="dxa"/>
            <w:vAlign w:val="center"/>
          </w:tcPr>
          <w:p w:rsidR="004466A1" w:rsidRDefault="004466A1" w:rsidP="004466A1">
            <w:pPr>
              <w:jc w:val="left"/>
              <w:rPr>
                <w:sz w:val="22"/>
              </w:rPr>
            </w:pPr>
            <w:r w:rsidRPr="004466A1">
              <w:rPr>
                <w:b/>
                <w:sz w:val="22"/>
              </w:rPr>
              <w:t>Arterias frénicas superiores</w:t>
            </w:r>
            <w:r>
              <w:rPr>
                <w:sz w:val="22"/>
              </w:rPr>
              <w:t xml:space="preserve"> de la aorta torácica.</w:t>
            </w:r>
          </w:p>
          <w:p w:rsidR="004466A1" w:rsidRDefault="004466A1" w:rsidP="004466A1">
            <w:pPr>
              <w:jc w:val="left"/>
              <w:rPr>
                <w:sz w:val="22"/>
              </w:rPr>
            </w:pPr>
            <w:r w:rsidRPr="004466A1">
              <w:rPr>
                <w:b/>
                <w:sz w:val="22"/>
              </w:rPr>
              <w:t>Arterias musculofrénicas y pericardiofrénicas</w:t>
            </w:r>
            <w:r>
              <w:rPr>
                <w:sz w:val="22"/>
              </w:rPr>
              <w:t xml:space="preserve"> de las arterias torácicas Internas.</w:t>
            </w:r>
          </w:p>
        </w:tc>
        <w:tc>
          <w:tcPr>
            <w:tcW w:w="4535" w:type="dxa"/>
            <w:vAlign w:val="center"/>
          </w:tcPr>
          <w:p w:rsidR="004466A1" w:rsidRDefault="00F45C32" w:rsidP="004466A1">
            <w:pPr>
              <w:jc w:val="left"/>
              <w:rPr>
                <w:sz w:val="22"/>
              </w:rPr>
            </w:pPr>
            <w:r w:rsidRPr="00F45C32">
              <w:rPr>
                <w:b/>
                <w:sz w:val="22"/>
              </w:rPr>
              <w:t>Arteria frénicas inferiores</w:t>
            </w:r>
            <w:r>
              <w:rPr>
                <w:sz w:val="22"/>
              </w:rPr>
              <w:t xml:space="preserve"> de la aorta abdominal.</w:t>
            </w:r>
          </w:p>
        </w:tc>
      </w:tr>
      <w:tr w:rsidR="004466A1" w:rsidTr="004466A1">
        <w:tc>
          <w:tcPr>
            <w:tcW w:w="1928" w:type="dxa"/>
            <w:vAlign w:val="center"/>
          </w:tcPr>
          <w:p w:rsidR="004466A1" w:rsidRPr="004466A1" w:rsidRDefault="004466A1" w:rsidP="004466A1">
            <w:pPr>
              <w:jc w:val="left"/>
              <w:rPr>
                <w:b/>
                <w:sz w:val="22"/>
              </w:rPr>
            </w:pPr>
            <w:r w:rsidRPr="004466A1">
              <w:rPr>
                <w:b/>
                <w:sz w:val="22"/>
              </w:rPr>
              <w:t>Drenaje Venoso</w:t>
            </w:r>
          </w:p>
        </w:tc>
        <w:tc>
          <w:tcPr>
            <w:tcW w:w="4535" w:type="dxa"/>
            <w:vAlign w:val="center"/>
          </w:tcPr>
          <w:p w:rsidR="004466A1" w:rsidRDefault="00F45C32" w:rsidP="004466A1">
            <w:pPr>
              <w:jc w:val="left"/>
              <w:rPr>
                <w:sz w:val="22"/>
              </w:rPr>
            </w:pPr>
            <w:r w:rsidRPr="00F45C32">
              <w:rPr>
                <w:b/>
                <w:sz w:val="22"/>
              </w:rPr>
              <w:t>Venas musculofrénicas y pericardiofrénicas</w:t>
            </w:r>
            <w:r>
              <w:rPr>
                <w:sz w:val="22"/>
              </w:rPr>
              <w:t xml:space="preserve"> drenan en las venas torácicas internas.</w:t>
            </w:r>
          </w:p>
          <w:p w:rsidR="00F45C32" w:rsidRDefault="00F45C32" w:rsidP="004466A1">
            <w:pPr>
              <w:jc w:val="left"/>
              <w:rPr>
                <w:sz w:val="22"/>
              </w:rPr>
            </w:pPr>
            <w:r w:rsidRPr="00F45C32">
              <w:rPr>
                <w:b/>
                <w:sz w:val="22"/>
              </w:rPr>
              <w:t>La vena frénica superior</w:t>
            </w:r>
            <w:r>
              <w:rPr>
                <w:sz w:val="22"/>
              </w:rPr>
              <w:t xml:space="preserve"> (lado derecho) drena en la VCI.</w:t>
            </w:r>
          </w:p>
        </w:tc>
        <w:tc>
          <w:tcPr>
            <w:tcW w:w="4535" w:type="dxa"/>
            <w:vAlign w:val="center"/>
          </w:tcPr>
          <w:p w:rsidR="004466A1" w:rsidRDefault="00F45C32" w:rsidP="004466A1">
            <w:pPr>
              <w:jc w:val="left"/>
              <w:rPr>
                <w:sz w:val="22"/>
              </w:rPr>
            </w:pPr>
            <w:r w:rsidRPr="00F45C32">
              <w:rPr>
                <w:b/>
                <w:sz w:val="22"/>
              </w:rPr>
              <w:t>Venas frénicas inferiores</w:t>
            </w:r>
            <w:r>
              <w:rPr>
                <w:sz w:val="22"/>
              </w:rPr>
              <w:t>:</w:t>
            </w:r>
          </w:p>
          <w:p w:rsidR="00F45C32" w:rsidRPr="0050087F" w:rsidRDefault="00F45C32" w:rsidP="0050087F">
            <w:pPr>
              <w:pStyle w:val="Prrafodelista"/>
              <w:numPr>
                <w:ilvl w:val="0"/>
                <w:numId w:val="7"/>
              </w:numPr>
              <w:jc w:val="left"/>
              <w:rPr>
                <w:sz w:val="22"/>
              </w:rPr>
            </w:pPr>
            <w:r w:rsidRPr="0050087F">
              <w:rPr>
                <w:b/>
                <w:sz w:val="22"/>
              </w:rPr>
              <w:t>Derecha</w:t>
            </w:r>
            <w:r w:rsidRPr="0050087F">
              <w:rPr>
                <w:sz w:val="22"/>
              </w:rPr>
              <w:t xml:space="preserve"> drena en la </w:t>
            </w:r>
            <w:r w:rsidRPr="0050087F">
              <w:rPr>
                <w:b/>
                <w:sz w:val="22"/>
              </w:rPr>
              <w:t>VCI</w:t>
            </w:r>
            <w:r w:rsidRPr="0050087F">
              <w:rPr>
                <w:sz w:val="22"/>
              </w:rPr>
              <w:t>.</w:t>
            </w:r>
          </w:p>
          <w:p w:rsidR="00F45C32" w:rsidRPr="0050087F" w:rsidRDefault="00F45C32" w:rsidP="0050087F">
            <w:pPr>
              <w:pStyle w:val="Prrafodelista"/>
              <w:numPr>
                <w:ilvl w:val="0"/>
                <w:numId w:val="7"/>
              </w:numPr>
              <w:jc w:val="left"/>
              <w:rPr>
                <w:sz w:val="22"/>
              </w:rPr>
            </w:pPr>
            <w:r w:rsidRPr="0050087F">
              <w:rPr>
                <w:b/>
                <w:sz w:val="22"/>
              </w:rPr>
              <w:t>Izquierda</w:t>
            </w:r>
            <w:r w:rsidRPr="0050087F">
              <w:rPr>
                <w:sz w:val="22"/>
              </w:rPr>
              <w:t xml:space="preserve"> es doble y drena en la </w:t>
            </w:r>
            <w:r w:rsidRPr="0050087F">
              <w:rPr>
                <w:b/>
                <w:sz w:val="22"/>
              </w:rPr>
              <w:t>VCI</w:t>
            </w:r>
            <w:r w:rsidRPr="0050087F">
              <w:rPr>
                <w:sz w:val="22"/>
              </w:rPr>
              <w:t xml:space="preserve"> y la vena </w:t>
            </w:r>
            <w:r w:rsidRPr="0050087F">
              <w:rPr>
                <w:b/>
                <w:sz w:val="22"/>
              </w:rPr>
              <w:t>suprarrenal izquierda</w:t>
            </w:r>
            <w:r w:rsidRPr="0050087F">
              <w:rPr>
                <w:sz w:val="22"/>
              </w:rPr>
              <w:t>.</w:t>
            </w:r>
          </w:p>
        </w:tc>
      </w:tr>
      <w:tr w:rsidR="004466A1" w:rsidTr="004466A1">
        <w:tc>
          <w:tcPr>
            <w:tcW w:w="1928" w:type="dxa"/>
            <w:vAlign w:val="center"/>
          </w:tcPr>
          <w:p w:rsidR="004466A1" w:rsidRPr="004466A1" w:rsidRDefault="004466A1" w:rsidP="004466A1">
            <w:pPr>
              <w:jc w:val="left"/>
              <w:rPr>
                <w:b/>
                <w:sz w:val="22"/>
              </w:rPr>
            </w:pPr>
            <w:r w:rsidRPr="004466A1">
              <w:rPr>
                <w:b/>
                <w:sz w:val="22"/>
              </w:rPr>
              <w:t>Drenaje Linfático</w:t>
            </w:r>
          </w:p>
        </w:tc>
        <w:tc>
          <w:tcPr>
            <w:tcW w:w="4535" w:type="dxa"/>
            <w:vAlign w:val="center"/>
          </w:tcPr>
          <w:p w:rsidR="004466A1" w:rsidRDefault="00F66156" w:rsidP="00F66156">
            <w:pPr>
              <w:jc w:val="left"/>
              <w:rPr>
                <w:sz w:val="22"/>
              </w:rPr>
            </w:pPr>
            <w:r w:rsidRPr="00F66156">
              <w:rPr>
                <w:b/>
                <w:sz w:val="22"/>
              </w:rPr>
              <w:t>Nódulos linfáticos diafragmáticos</w:t>
            </w:r>
            <w:r>
              <w:rPr>
                <w:sz w:val="22"/>
              </w:rPr>
              <w:t xml:space="preserve"> </w:t>
            </w:r>
            <w:r w:rsidRPr="00F66156">
              <w:rPr>
                <w:sz w:val="22"/>
              </w:rPr>
              <w:sym w:font="Wingdings" w:char="F0E0"/>
            </w:r>
            <w:r>
              <w:rPr>
                <w:sz w:val="22"/>
              </w:rPr>
              <w:t xml:space="preserve"> </w:t>
            </w:r>
            <w:r w:rsidRPr="00F66156">
              <w:rPr>
                <w:sz w:val="22"/>
              </w:rPr>
              <w:t xml:space="preserve">nódulos frénicos </w:t>
            </w:r>
            <w:r w:rsidRPr="00F66156">
              <w:rPr>
                <w:sz w:val="22"/>
              </w:rPr>
              <w:sym w:font="Wingdings" w:char="F0E0"/>
            </w:r>
            <w:r w:rsidRPr="00F66156">
              <w:rPr>
                <w:sz w:val="22"/>
              </w:rPr>
              <w:t xml:space="preserve"> nódulos paraesternales y mediastínicos posteriores</w:t>
            </w:r>
            <w:r>
              <w:rPr>
                <w:b/>
                <w:sz w:val="22"/>
              </w:rPr>
              <w:t>.</w:t>
            </w:r>
          </w:p>
        </w:tc>
        <w:tc>
          <w:tcPr>
            <w:tcW w:w="4535" w:type="dxa"/>
            <w:vAlign w:val="center"/>
          </w:tcPr>
          <w:p w:rsidR="004466A1" w:rsidRDefault="00F66156" w:rsidP="004466A1">
            <w:pPr>
              <w:jc w:val="left"/>
              <w:rPr>
                <w:sz w:val="22"/>
              </w:rPr>
            </w:pPr>
            <w:r w:rsidRPr="00F66156">
              <w:rPr>
                <w:b/>
                <w:sz w:val="22"/>
              </w:rPr>
              <w:t>Nódulos linfáticos lumbares superiores</w:t>
            </w:r>
            <w:r>
              <w:rPr>
                <w:sz w:val="22"/>
              </w:rPr>
              <w:t>;</w:t>
            </w:r>
          </w:p>
          <w:p w:rsidR="00F66156" w:rsidRDefault="00F66156" w:rsidP="004466A1">
            <w:pPr>
              <w:jc w:val="left"/>
              <w:rPr>
                <w:sz w:val="22"/>
              </w:rPr>
            </w:pPr>
            <w:r>
              <w:rPr>
                <w:sz w:val="22"/>
              </w:rPr>
              <w:t>Plexos linfáticos en la cara superior e inferior se comunican libremente.</w:t>
            </w:r>
          </w:p>
        </w:tc>
      </w:tr>
      <w:tr w:rsidR="004466A1" w:rsidTr="004466A1">
        <w:tc>
          <w:tcPr>
            <w:tcW w:w="1928" w:type="dxa"/>
            <w:vAlign w:val="center"/>
          </w:tcPr>
          <w:p w:rsidR="004466A1" w:rsidRPr="004466A1" w:rsidRDefault="004466A1" w:rsidP="004466A1">
            <w:pPr>
              <w:jc w:val="left"/>
              <w:rPr>
                <w:b/>
                <w:sz w:val="22"/>
              </w:rPr>
            </w:pPr>
            <w:r w:rsidRPr="004466A1">
              <w:rPr>
                <w:b/>
                <w:sz w:val="22"/>
              </w:rPr>
              <w:t>Inervación</w:t>
            </w:r>
          </w:p>
        </w:tc>
        <w:tc>
          <w:tcPr>
            <w:tcW w:w="4535" w:type="dxa"/>
            <w:vAlign w:val="center"/>
          </w:tcPr>
          <w:p w:rsidR="004466A1" w:rsidRDefault="00F66156" w:rsidP="004466A1">
            <w:pPr>
              <w:jc w:val="left"/>
              <w:rPr>
                <w:sz w:val="22"/>
              </w:rPr>
            </w:pPr>
            <w:r w:rsidRPr="00F66156">
              <w:rPr>
                <w:b/>
                <w:sz w:val="22"/>
              </w:rPr>
              <w:t>Motora</w:t>
            </w:r>
            <w:r>
              <w:rPr>
                <w:sz w:val="22"/>
              </w:rPr>
              <w:t xml:space="preserve">: </w:t>
            </w:r>
            <w:r w:rsidRPr="00F66156">
              <w:rPr>
                <w:sz w:val="22"/>
                <w:u w:val="single"/>
              </w:rPr>
              <w:t>Nervios frénicos</w:t>
            </w:r>
            <w:r>
              <w:rPr>
                <w:sz w:val="22"/>
              </w:rPr>
              <w:t xml:space="preserve"> (C3-5)</w:t>
            </w:r>
          </w:p>
          <w:p w:rsidR="00F66156" w:rsidRDefault="00F66156" w:rsidP="004466A1">
            <w:pPr>
              <w:jc w:val="left"/>
              <w:rPr>
                <w:sz w:val="22"/>
              </w:rPr>
            </w:pPr>
            <w:r w:rsidRPr="00F66156">
              <w:rPr>
                <w:b/>
                <w:sz w:val="22"/>
              </w:rPr>
              <w:t>Sensitiva</w:t>
            </w:r>
            <w:r>
              <w:rPr>
                <w:sz w:val="22"/>
              </w:rPr>
              <w:t xml:space="preserve">: </w:t>
            </w:r>
          </w:p>
          <w:p w:rsidR="00F66156" w:rsidRPr="00F66156" w:rsidRDefault="00F66156" w:rsidP="00F66156">
            <w:pPr>
              <w:pStyle w:val="Prrafodelista"/>
              <w:numPr>
                <w:ilvl w:val="0"/>
                <w:numId w:val="8"/>
              </w:numPr>
              <w:jc w:val="left"/>
              <w:rPr>
                <w:sz w:val="22"/>
              </w:rPr>
            </w:pPr>
            <w:r w:rsidRPr="00F66156">
              <w:rPr>
                <w:sz w:val="22"/>
              </w:rPr>
              <w:t xml:space="preserve">Centralmente </w:t>
            </w:r>
            <w:r w:rsidRPr="00F66156">
              <w:rPr>
                <w:sz w:val="22"/>
                <w:u w:val="single"/>
              </w:rPr>
              <w:t>nervios frénicos</w:t>
            </w:r>
            <w:r w:rsidRPr="00F66156">
              <w:rPr>
                <w:sz w:val="22"/>
              </w:rPr>
              <w:t xml:space="preserve"> (C3-5)</w:t>
            </w:r>
          </w:p>
          <w:p w:rsidR="00F66156" w:rsidRPr="00F66156" w:rsidRDefault="00F66156" w:rsidP="00F66156">
            <w:pPr>
              <w:pStyle w:val="Prrafodelista"/>
              <w:numPr>
                <w:ilvl w:val="0"/>
                <w:numId w:val="8"/>
              </w:numPr>
              <w:jc w:val="left"/>
              <w:rPr>
                <w:sz w:val="22"/>
              </w:rPr>
            </w:pPr>
            <w:r w:rsidRPr="00F66156">
              <w:rPr>
                <w:sz w:val="22"/>
              </w:rPr>
              <w:t xml:space="preserve">Periféricamente </w:t>
            </w:r>
            <w:r w:rsidRPr="00F66156">
              <w:rPr>
                <w:sz w:val="22"/>
                <w:u w:val="single"/>
              </w:rPr>
              <w:t>nervios intercostales</w:t>
            </w:r>
            <w:r w:rsidRPr="00F66156">
              <w:rPr>
                <w:sz w:val="22"/>
              </w:rPr>
              <w:t xml:space="preserve"> (T5-11) y </w:t>
            </w:r>
            <w:r w:rsidRPr="00F66156">
              <w:rPr>
                <w:sz w:val="22"/>
                <w:u w:val="single"/>
              </w:rPr>
              <w:t>nervios subcostales</w:t>
            </w:r>
            <w:r w:rsidRPr="00F66156">
              <w:rPr>
                <w:sz w:val="22"/>
              </w:rPr>
              <w:t xml:space="preserve"> (T12)</w:t>
            </w:r>
          </w:p>
        </w:tc>
        <w:tc>
          <w:tcPr>
            <w:tcW w:w="4535" w:type="dxa"/>
            <w:vAlign w:val="center"/>
          </w:tcPr>
          <w:p w:rsidR="004466A1" w:rsidRDefault="004466A1" w:rsidP="004466A1">
            <w:pPr>
              <w:jc w:val="left"/>
              <w:rPr>
                <w:sz w:val="22"/>
              </w:rPr>
            </w:pPr>
          </w:p>
        </w:tc>
      </w:tr>
    </w:tbl>
    <w:p w:rsidR="007E7E38" w:rsidRDefault="007E7E38" w:rsidP="007E7E38">
      <w:pPr>
        <w:rPr>
          <w:sz w:val="22"/>
        </w:rPr>
      </w:pPr>
    </w:p>
    <w:p w:rsidR="002C5B64" w:rsidRPr="007E7E38" w:rsidRDefault="002C5B64" w:rsidP="002C5B64">
      <w:pPr>
        <w:pStyle w:val="Ttulo3"/>
      </w:pPr>
      <w:r>
        <w:t>Orificios del Diafragma</w:t>
      </w:r>
    </w:p>
    <w:p w:rsidR="007E7E38" w:rsidRDefault="0002481A" w:rsidP="007E7E38">
      <w:pPr>
        <w:rPr>
          <w:sz w:val="22"/>
        </w:rPr>
      </w:pPr>
      <w:r>
        <w:rPr>
          <w:sz w:val="22"/>
        </w:rPr>
        <w:t>3 grandes orificios para la VCI, esófago y aorta y una serie de orificios menores.</w:t>
      </w:r>
    </w:p>
    <w:p w:rsidR="0002481A" w:rsidRDefault="0002481A" w:rsidP="007E7E38">
      <w:pPr>
        <w:rPr>
          <w:sz w:val="22"/>
        </w:rPr>
      </w:pPr>
    </w:p>
    <w:p w:rsidR="0002481A" w:rsidRPr="0002481A" w:rsidRDefault="0002481A" w:rsidP="007E7E38">
      <w:pPr>
        <w:rPr>
          <w:b/>
        </w:rPr>
      </w:pPr>
      <w:r w:rsidRPr="0002481A">
        <w:rPr>
          <w:b/>
        </w:rPr>
        <w:t>Orificio de la VCI</w:t>
      </w:r>
    </w:p>
    <w:p w:rsidR="0002481A" w:rsidRPr="001651E9" w:rsidRDefault="001651E9" w:rsidP="001651E9">
      <w:pPr>
        <w:pStyle w:val="Prrafodelista"/>
        <w:numPr>
          <w:ilvl w:val="0"/>
          <w:numId w:val="9"/>
        </w:numPr>
        <w:rPr>
          <w:sz w:val="22"/>
        </w:rPr>
      </w:pPr>
      <w:r w:rsidRPr="004D21DA">
        <w:rPr>
          <w:b/>
          <w:sz w:val="22"/>
        </w:rPr>
        <w:t>En el centro tendinos</w:t>
      </w:r>
      <w:r w:rsidR="004D21DA" w:rsidRPr="004D21DA">
        <w:rPr>
          <w:b/>
          <w:sz w:val="22"/>
        </w:rPr>
        <w:t>o</w:t>
      </w:r>
      <w:r w:rsidRPr="001651E9">
        <w:rPr>
          <w:sz w:val="22"/>
        </w:rPr>
        <w:t xml:space="preserve">, atravesada por la </w:t>
      </w:r>
      <w:r w:rsidRPr="004D21DA">
        <w:rPr>
          <w:b/>
          <w:sz w:val="22"/>
        </w:rPr>
        <w:t>VCI</w:t>
      </w:r>
      <w:r w:rsidRPr="001651E9">
        <w:rPr>
          <w:sz w:val="22"/>
        </w:rPr>
        <w:t>, ramos terminales del nervio frénico derecho y vasos linfáticos desde el hígado hacia los nódulos linfáticos frénicos medios y mediastínicos.</w:t>
      </w:r>
    </w:p>
    <w:p w:rsidR="001651E9" w:rsidRPr="001651E9" w:rsidRDefault="001651E9" w:rsidP="001651E9">
      <w:pPr>
        <w:pStyle w:val="Prrafodelista"/>
        <w:numPr>
          <w:ilvl w:val="0"/>
          <w:numId w:val="9"/>
        </w:numPr>
        <w:rPr>
          <w:sz w:val="22"/>
        </w:rPr>
      </w:pPr>
      <w:r w:rsidRPr="001651E9">
        <w:rPr>
          <w:sz w:val="22"/>
        </w:rPr>
        <w:t>Se localiza a la derecha del plano medio, en la unión de las hojas derecha y media del centro tendinoso.</w:t>
      </w:r>
    </w:p>
    <w:p w:rsidR="001651E9" w:rsidRPr="001651E9" w:rsidRDefault="001651E9" w:rsidP="001651E9">
      <w:pPr>
        <w:pStyle w:val="Prrafodelista"/>
        <w:numPr>
          <w:ilvl w:val="0"/>
          <w:numId w:val="9"/>
        </w:numPr>
        <w:rPr>
          <w:sz w:val="22"/>
        </w:rPr>
      </w:pPr>
      <w:r w:rsidRPr="001651E9">
        <w:rPr>
          <w:sz w:val="22"/>
        </w:rPr>
        <w:t xml:space="preserve">Es el más superior a nivel del </w:t>
      </w:r>
      <w:r w:rsidRPr="004764F3">
        <w:rPr>
          <w:b/>
          <w:sz w:val="22"/>
        </w:rPr>
        <w:t>disco intervertebral de T8-9</w:t>
      </w:r>
      <w:r w:rsidRPr="001651E9">
        <w:rPr>
          <w:sz w:val="22"/>
        </w:rPr>
        <w:t>.</w:t>
      </w:r>
    </w:p>
    <w:p w:rsidR="007E7E38" w:rsidRPr="007E7E38" w:rsidRDefault="007E7E38" w:rsidP="007E7E38">
      <w:pPr>
        <w:rPr>
          <w:sz w:val="22"/>
        </w:rPr>
      </w:pPr>
    </w:p>
    <w:p w:rsidR="007E7E38" w:rsidRPr="004764F3" w:rsidRDefault="004764F3" w:rsidP="007E7E38">
      <w:pPr>
        <w:rPr>
          <w:b/>
        </w:rPr>
      </w:pPr>
      <w:r w:rsidRPr="004764F3">
        <w:rPr>
          <w:b/>
        </w:rPr>
        <w:t>Hiato Esofágico</w:t>
      </w:r>
    </w:p>
    <w:p w:rsidR="007E7E38" w:rsidRPr="004764F3" w:rsidRDefault="004764F3" w:rsidP="004764F3">
      <w:pPr>
        <w:pStyle w:val="Prrafodelista"/>
        <w:numPr>
          <w:ilvl w:val="0"/>
          <w:numId w:val="10"/>
        </w:numPr>
        <w:rPr>
          <w:sz w:val="22"/>
        </w:rPr>
      </w:pPr>
      <w:r w:rsidRPr="00DD54CA">
        <w:rPr>
          <w:b/>
          <w:sz w:val="22"/>
        </w:rPr>
        <w:t xml:space="preserve">Orificio oval </w:t>
      </w:r>
      <w:r w:rsidRPr="004764F3">
        <w:rPr>
          <w:sz w:val="22"/>
        </w:rPr>
        <w:t>para el esófago, troncos vagales anterior y posterior, ramas esofágicas de los vasos gástricos izquierdos y vasos linfáticos.</w:t>
      </w:r>
    </w:p>
    <w:p w:rsidR="004764F3" w:rsidRPr="004764F3" w:rsidRDefault="004764F3" w:rsidP="004764F3">
      <w:pPr>
        <w:pStyle w:val="Prrafodelista"/>
        <w:numPr>
          <w:ilvl w:val="0"/>
          <w:numId w:val="10"/>
        </w:numPr>
        <w:rPr>
          <w:sz w:val="22"/>
        </w:rPr>
      </w:pPr>
      <w:r w:rsidRPr="004764F3">
        <w:rPr>
          <w:sz w:val="22"/>
        </w:rPr>
        <w:t xml:space="preserve">Situado en el </w:t>
      </w:r>
      <w:r w:rsidRPr="00DD54CA">
        <w:rPr>
          <w:b/>
          <w:sz w:val="22"/>
        </w:rPr>
        <w:t>músculo del pilar derecho</w:t>
      </w:r>
      <w:r w:rsidRPr="004764F3">
        <w:rPr>
          <w:sz w:val="22"/>
        </w:rPr>
        <w:t xml:space="preserve"> a nivel de </w:t>
      </w:r>
      <w:r w:rsidRPr="00DD54CA">
        <w:rPr>
          <w:b/>
          <w:sz w:val="22"/>
        </w:rPr>
        <w:t>T10</w:t>
      </w:r>
      <w:r w:rsidRPr="004764F3">
        <w:rPr>
          <w:sz w:val="22"/>
        </w:rPr>
        <w:t>.</w:t>
      </w:r>
    </w:p>
    <w:p w:rsidR="004764F3" w:rsidRPr="004764F3" w:rsidRDefault="00520760" w:rsidP="004764F3">
      <w:pPr>
        <w:pStyle w:val="Prrafodelista"/>
        <w:numPr>
          <w:ilvl w:val="0"/>
          <w:numId w:val="10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588C47D3" wp14:editId="18AC5541">
            <wp:simplePos x="0" y="0"/>
            <wp:positionH relativeFrom="column">
              <wp:posOffset>4810125</wp:posOffset>
            </wp:positionH>
            <wp:positionV relativeFrom="paragraph">
              <wp:posOffset>236855</wp:posOffset>
            </wp:positionV>
            <wp:extent cx="2381250" cy="28289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8125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4F3" w:rsidRPr="004764F3">
        <w:rPr>
          <w:sz w:val="22"/>
        </w:rPr>
        <w:t xml:space="preserve">Las fibras del pilar derecho se decusan inferiormente al hiato para formar un </w:t>
      </w:r>
      <w:r w:rsidR="004764F3" w:rsidRPr="00DD54CA">
        <w:rPr>
          <w:b/>
          <w:sz w:val="22"/>
        </w:rPr>
        <w:t>esfínter muscular</w:t>
      </w:r>
      <w:r w:rsidR="004764F3" w:rsidRPr="004764F3">
        <w:rPr>
          <w:sz w:val="22"/>
        </w:rPr>
        <w:t xml:space="preserve"> para el esófago.</w:t>
      </w:r>
    </w:p>
    <w:p w:rsidR="004764F3" w:rsidRDefault="004764F3" w:rsidP="007E7E38">
      <w:pPr>
        <w:rPr>
          <w:sz w:val="22"/>
        </w:rPr>
      </w:pPr>
    </w:p>
    <w:p w:rsidR="004764F3" w:rsidRPr="004764F3" w:rsidRDefault="004764F3" w:rsidP="007E7E38">
      <w:pPr>
        <w:rPr>
          <w:b/>
        </w:rPr>
      </w:pPr>
      <w:r w:rsidRPr="004764F3">
        <w:rPr>
          <w:b/>
        </w:rPr>
        <w:t>Hiato Aórtico</w:t>
      </w:r>
    </w:p>
    <w:p w:rsidR="007E7E38" w:rsidRPr="004764F3" w:rsidRDefault="004764F3" w:rsidP="004764F3">
      <w:pPr>
        <w:pStyle w:val="Prrafodelista"/>
        <w:numPr>
          <w:ilvl w:val="0"/>
          <w:numId w:val="11"/>
        </w:numPr>
        <w:rPr>
          <w:sz w:val="22"/>
        </w:rPr>
      </w:pPr>
      <w:r w:rsidRPr="004764F3">
        <w:rPr>
          <w:sz w:val="22"/>
        </w:rPr>
        <w:t xml:space="preserve">Orificio </w:t>
      </w:r>
      <w:r w:rsidRPr="00DD54CA">
        <w:rPr>
          <w:b/>
          <w:sz w:val="22"/>
        </w:rPr>
        <w:t>posterior del diafragma</w:t>
      </w:r>
      <w:r w:rsidRPr="004764F3">
        <w:rPr>
          <w:sz w:val="22"/>
        </w:rPr>
        <w:t xml:space="preserve"> para el paso de la aorta, conducto torácico y venas ácigos y hemiácigos.</w:t>
      </w:r>
    </w:p>
    <w:p w:rsidR="004764F3" w:rsidRPr="004764F3" w:rsidRDefault="004764F3" w:rsidP="004764F3">
      <w:pPr>
        <w:pStyle w:val="Prrafodelista"/>
        <w:numPr>
          <w:ilvl w:val="0"/>
          <w:numId w:val="11"/>
        </w:numPr>
        <w:rPr>
          <w:sz w:val="22"/>
        </w:rPr>
      </w:pPr>
      <w:r w:rsidRPr="004764F3">
        <w:rPr>
          <w:sz w:val="22"/>
        </w:rPr>
        <w:t xml:space="preserve">La aorta pasa </w:t>
      </w:r>
      <w:r w:rsidRPr="00DD54CA">
        <w:rPr>
          <w:b/>
          <w:sz w:val="22"/>
        </w:rPr>
        <w:t>entre los pilares</w:t>
      </w:r>
      <w:r w:rsidRPr="004764F3">
        <w:rPr>
          <w:sz w:val="22"/>
        </w:rPr>
        <w:t xml:space="preserve"> del diafragma posterior al </w:t>
      </w:r>
      <w:r w:rsidRPr="004764F3">
        <w:rPr>
          <w:b/>
          <w:sz w:val="22"/>
        </w:rPr>
        <w:t>ligamento arqueado medio</w:t>
      </w:r>
      <w:r w:rsidRPr="004764F3">
        <w:rPr>
          <w:sz w:val="22"/>
        </w:rPr>
        <w:t xml:space="preserve">, a nivel del borde inferior de </w:t>
      </w:r>
      <w:r w:rsidRPr="004764F3">
        <w:rPr>
          <w:b/>
          <w:sz w:val="22"/>
        </w:rPr>
        <w:t>T12</w:t>
      </w:r>
      <w:r w:rsidRPr="004764F3">
        <w:rPr>
          <w:sz w:val="22"/>
        </w:rPr>
        <w:t>.</w:t>
      </w:r>
    </w:p>
    <w:p w:rsidR="007E7E38" w:rsidRDefault="007E7E38" w:rsidP="007E7E38">
      <w:pPr>
        <w:rPr>
          <w:sz w:val="22"/>
        </w:rPr>
      </w:pPr>
    </w:p>
    <w:p w:rsidR="008E7D2B" w:rsidRPr="008E7D2B" w:rsidRDefault="008E7D2B" w:rsidP="007E7E38">
      <w:pPr>
        <w:rPr>
          <w:b/>
        </w:rPr>
      </w:pPr>
      <w:r w:rsidRPr="008E7D2B">
        <w:rPr>
          <w:b/>
        </w:rPr>
        <w:t>Triángulo esternocostal</w:t>
      </w:r>
    </w:p>
    <w:p w:rsidR="007E7E38" w:rsidRPr="001129A8" w:rsidRDefault="008E7D2B" w:rsidP="001129A8">
      <w:pPr>
        <w:pStyle w:val="Prrafodelista"/>
        <w:numPr>
          <w:ilvl w:val="0"/>
          <w:numId w:val="12"/>
        </w:numPr>
        <w:rPr>
          <w:sz w:val="22"/>
        </w:rPr>
      </w:pPr>
      <w:r w:rsidRPr="001129A8">
        <w:rPr>
          <w:sz w:val="22"/>
        </w:rPr>
        <w:t xml:space="preserve">Pasan </w:t>
      </w:r>
      <w:r w:rsidRPr="006B6A22">
        <w:rPr>
          <w:b/>
          <w:sz w:val="22"/>
        </w:rPr>
        <w:t>vasos linfáticos</w:t>
      </w:r>
      <w:r w:rsidRPr="001129A8">
        <w:rPr>
          <w:sz w:val="22"/>
        </w:rPr>
        <w:t xml:space="preserve"> de la cara diafragmática del hígado y </w:t>
      </w:r>
      <w:r w:rsidRPr="006B6A22">
        <w:rPr>
          <w:b/>
          <w:sz w:val="22"/>
        </w:rPr>
        <w:t>vasos epigástricos</w:t>
      </w:r>
      <w:r w:rsidRPr="001129A8">
        <w:rPr>
          <w:sz w:val="22"/>
        </w:rPr>
        <w:t xml:space="preserve"> superiores.</w:t>
      </w:r>
    </w:p>
    <w:p w:rsidR="008E7D2B" w:rsidRPr="001129A8" w:rsidRDefault="008E7D2B" w:rsidP="001129A8">
      <w:pPr>
        <w:pStyle w:val="Prrafodelista"/>
        <w:numPr>
          <w:ilvl w:val="0"/>
          <w:numId w:val="12"/>
        </w:numPr>
        <w:rPr>
          <w:sz w:val="22"/>
        </w:rPr>
      </w:pPr>
      <w:r w:rsidRPr="006B6A22">
        <w:rPr>
          <w:b/>
          <w:sz w:val="22"/>
        </w:rPr>
        <w:t>Los troncos simpáticos</w:t>
      </w:r>
      <w:r w:rsidRPr="001129A8">
        <w:rPr>
          <w:sz w:val="22"/>
        </w:rPr>
        <w:t xml:space="preserve"> pasan </w:t>
      </w:r>
      <w:r w:rsidR="001129A8" w:rsidRPr="001129A8">
        <w:rPr>
          <w:sz w:val="22"/>
        </w:rPr>
        <w:t>profundos</w:t>
      </w:r>
      <w:r w:rsidRPr="001129A8">
        <w:rPr>
          <w:sz w:val="22"/>
        </w:rPr>
        <w:t xml:space="preserve"> al ligamento arqueado medial acompañados por los nervios esplácnicos imos.</w:t>
      </w:r>
    </w:p>
    <w:p w:rsidR="008E7D2B" w:rsidRPr="001129A8" w:rsidRDefault="001129A8" w:rsidP="001129A8">
      <w:pPr>
        <w:pStyle w:val="Prrafodelista"/>
        <w:numPr>
          <w:ilvl w:val="0"/>
          <w:numId w:val="12"/>
        </w:numPr>
        <w:rPr>
          <w:sz w:val="22"/>
        </w:rPr>
      </w:pPr>
      <w:r w:rsidRPr="001129A8">
        <w:rPr>
          <w:sz w:val="22"/>
        </w:rPr>
        <w:t xml:space="preserve">Dos orificios en cada pilar por donde pasan el </w:t>
      </w:r>
      <w:r w:rsidRPr="001129A8">
        <w:rPr>
          <w:b/>
          <w:sz w:val="22"/>
        </w:rPr>
        <w:t>nervio esplácnico mayor</w:t>
      </w:r>
      <w:r w:rsidRPr="001129A8">
        <w:rPr>
          <w:sz w:val="22"/>
        </w:rPr>
        <w:t xml:space="preserve"> y otro el </w:t>
      </w:r>
      <w:r w:rsidRPr="001129A8">
        <w:rPr>
          <w:b/>
          <w:sz w:val="22"/>
        </w:rPr>
        <w:t>nervio esplácnico menor</w:t>
      </w:r>
      <w:r w:rsidRPr="001129A8">
        <w:rPr>
          <w:sz w:val="22"/>
        </w:rPr>
        <w:t>.</w:t>
      </w:r>
    </w:p>
    <w:p w:rsidR="007E7E38" w:rsidRPr="007E7E38" w:rsidRDefault="007E7E38" w:rsidP="007E7E38">
      <w:pPr>
        <w:rPr>
          <w:sz w:val="22"/>
        </w:rPr>
      </w:pPr>
    </w:p>
    <w:p w:rsidR="007E7E38" w:rsidRPr="007E7E38" w:rsidRDefault="00C9312A" w:rsidP="00FD2179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0288" behindDoc="0" locked="0" layoutInCell="1" allowOverlap="1" wp14:anchorId="2B1F7B87" wp14:editId="71D2A648">
            <wp:simplePos x="0" y="0"/>
            <wp:positionH relativeFrom="column">
              <wp:posOffset>3838575</wp:posOffset>
            </wp:positionH>
            <wp:positionV relativeFrom="paragraph">
              <wp:posOffset>-22860</wp:posOffset>
            </wp:positionV>
            <wp:extent cx="3381375" cy="3000375"/>
            <wp:effectExtent l="0" t="0" r="9525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137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FB4">
        <w:t>Pared Posterior del Abdomen</w:t>
      </w:r>
    </w:p>
    <w:p w:rsidR="007E7E38" w:rsidRDefault="00B60231" w:rsidP="007E7E38">
      <w:pPr>
        <w:rPr>
          <w:sz w:val="22"/>
        </w:rPr>
      </w:pPr>
      <w:r>
        <w:rPr>
          <w:sz w:val="22"/>
        </w:rPr>
        <w:t>Compuesta por:</w:t>
      </w:r>
    </w:p>
    <w:p w:rsidR="00B60231" w:rsidRPr="00B60231" w:rsidRDefault="00B60231" w:rsidP="00B60231">
      <w:pPr>
        <w:pStyle w:val="Prrafodelista"/>
        <w:numPr>
          <w:ilvl w:val="0"/>
          <w:numId w:val="13"/>
        </w:numPr>
        <w:rPr>
          <w:sz w:val="22"/>
        </w:rPr>
      </w:pPr>
      <w:r w:rsidRPr="00B60231">
        <w:rPr>
          <w:b/>
          <w:sz w:val="22"/>
        </w:rPr>
        <w:t>Cinco VL y sus discos intervertebrales</w:t>
      </w:r>
      <w:r w:rsidRPr="00B60231">
        <w:rPr>
          <w:sz w:val="22"/>
        </w:rPr>
        <w:t>.</w:t>
      </w:r>
    </w:p>
    <w:p w:rsidR="00B60231" w:rsidRPr="00B60231" w:rsidRDefault="00B60231" w:rsidP="00B60231">
      <w:pPr>
        <w:pStyle w:val="Prrafodelista"/>
        <w:numPr>
          <w:ilvl w:val="0"/>
          <w:numId w:val="13"/>
        </w:numPr>
        <w:rPr>
          <w:sz w:val="22"/>
        </w:rPr>
      </w:pPr>
      <w:r w:rsidRPr="00B60231">
        <w:rPr>
          <w:b/>
          <w:sz w:val="22"/>
        </w:rPr>
        <w:t>Músculos de la pared posterior del abdomen</w:t>
      </w:r>
      <w:r w:rsidRPr="00B60231">
        <w:rPr>
          <w:sz w:val="22"/>
        </w:rPr>
        <w:t xml:space="preserve"> (psoas mayor, cuadrado lumbar, ilíaco, transverso y oblicuos del abdomen)</w:t>
      </w:r>
    </w:p>
    <w:p w:rsidR="00B60231" w:rsidRPr="00B60231" w:rsidRDefault="00B60231" w:rsidP="00B60231">
      <w:pPr>
        <w:pStyle w:val="Prrafodelista"/>
        <w:numPr>
          <w:ilvl w:val="0"/>
          <w:numId w:val="13"/>
        </w:numPr>
        <w:rPr>
          <w:b/>
          <w:sz w:val="22"/>
        </w:rPr>
      </w:pPr>
      <w:r w:rsidRPr="00B60231">
        <w:rPr>
          <w:b/>
          <w:sz w:val="22"/>
        </w:rPr>
        <w:t>El diafragma.</w:t>
      </w:r>
    </w:p>
    <w:p w:rsidR="00B60231" w:rsidRPr="00B60231" w:rsidRDefault="00B60231" w:rsidP="00B60231">
      <w:pPr>
        <w:pStyle w:val="Prrafodelista"/>
        <w:numPr>
          <w:ilvl w:val="0"/>
          <w:numId w:val="13"/>
        </w:numPr>
        <w:rPr>
          <w:b/>
          <w:sz w:val="22"/>
        </w:rPr>
      </w:pPr>
      <w:r w:rsidRPr="00B60231">
        <w:rPr>
          <w:b/>
          <w:sz w:val="22"/>
        </w:rPr>
        <w:t>Fascia.</w:t>
      </w:r>
    </w:p>
    <w:p w:rsidR="00B60231" w:rsidRPr="00B60231" w:rsidRDefault="00B60231" w:rsidP="00B60231">
      <w:pPr>
        <w:pStyle w:val="Prrafodelista"/>
        <w:numPr>
          <w:ilvl w:val="0"/>
          <w:numId w:val="13"/>
        </w:numPr>
        <w:rPr>
          <w:sz w:val="22"/>
        </w:rPr>
      </w:pPr>
      <w:r w:rsidRPr="00B60231">
        <w:rPr>
          <w:b/>
          <w:sz w:val="22"/>
        </w:rPr>
        <w:t>Plexo lumbar</w:t>
      </w:r>
      <w:r w:rsidRPr="00B60231">
        <w:rPr>
          <w:sz w:val="22"/>
        </w:rPr>
        <w:t xml:space="preserve"> compuesto por ramos anteriores de los nervios espinales lumbares.</w:t>
      </w:r>
    </w:p>
    <w:p w:rsidR="00B60231" w:rsidRPr="00B60231" w:rsidRDefault="00B60231" w:rsidP="00B60231">
      <w:pPr>
        <w:pStyle w:val="Prrafodelista"/>
        <w:numPr>
          <w:ilvl w:val="0"/>
          <w:numId w:val="13"/>
        </w:numPr>
        <w:rPr>
          <w:b/>
          <w:sz w:val="22"/>
        </w:rPr>
      </w:pPr>
      <w:r w:rsidRPr="00B60231">
        <w:rPr>
          <w:b/>
          <w:sz w:val="22"/>
        </w:rPr>
        <w:t>Grasa, nervios, vasos y nódulos linfáticos.</w:t>
      </w:r>
    </w:p>
    <w:p w:rsidR="007E7E38" w:rsidRPr="007E7E38" w:rsidRDefault="007E7E38" w:rsidP="007E7E38">
      <w:pPr>
        <w:rPr>
          <w:sz w:val="22"/>
        </w:rPr>
      </w:pPr>
    </w:p>
    <w:p w:rsidR="007E7E38" w:rsidRPr="00B60231" w:rsidRDefault="00B60231" w:rsidP="00B60231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B60231">
        <w:rPr>
          <w:b/>
          <w:sz w:val="22"/>
        </w:rPr>
        <w:t>La columna vertebral lumbar</w:t>
      </w:r>
      <w:r w:rsidRPr="00B60231">
        <w:rPr>
          <w:sz w:val="22"/>
        </w:rPr>
        <w:t xml:space="preserve"> forma una prominencia central, creando dos surcos paravertebrales. </w:t>
      </w:r>
    </w:p>
    <w:p w:rsidR="00B60231" w:rsidRPr="00B60231" w:rsidRDefault="00B60231" w:rsidP="00B60231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B60231">
        <w:rPr>
          <w:sz w:val="22"/>
        </w:rPr>
        <w:t xml:space="preserve">La parte más profunda de los surcos está ocupada por los </w:t>
      </w:r>
      <w:r w:rsidRPr="00B60231">
        <w:rPr>
          <w:b/>
          <w:sz w:val="22"/>
        </w:rPr>
        <w:t xml:space="preserve">riñones </w:t>
      </w:r>
      <w:r w:rsidRPr="00B60231">
        <w:rPr>
          <w:sz w:val="22"/>
        </w:rPr>
        <w:t>y grasa que los rodea.</w:t>
      </w:r>
    </w:p>
    <w:p w:rsidR="00B60231" w:rsidRPr="00B60231" w:rsidRDefault="00B60231" w:rsidP="00B60231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B60231">
        <w:rPr>
          <w:b/>
          <w:sz w:val="22"/>
        </w:rPr>
        <w:t>La aorta abdominal</w:t>
      </w:r>
      <w:r w:rsidRPr="00B60231">
        <w:rPr>
          <w:sz w:val="22"/>
        </w:rPr>
        <w:t xml:space="preserve"> se sitúa en la cara anterior de la protrusión anterior formada por la columna vertebral.</w:t>
      </w:r>
    </w:p>
    <w:p w:rsidR="007E7E38" w:rsidRPr="007E7E38" w:rsidRDefault="007E7E38" w:rsidP="00B60231">
      <w:pPr>
        <w:rPr>
          <w:sz w:val="22"/>
        </w:rPr>
      </w:pPr>
    </w:p>
    <w:p w:rsidR="007E7E38" w:rsidRPr="007E7E38" w:rsidRDefault="00C271DD" w:rsidP="00C271DD">
      <w:pPr>
        <w:pStyle w:val="Ttulo3"/>
      </w:pPr>
      <w:r>
        <w:t>Fascia de la pared posterior del abdomen</w:t>
      </w:r>
    </w:p>
    <w:p w:rsidR="007E7E38" w:rsidRPr="00D146F4" w:rsidRDefault="00D146F4" w:rsidP="00D146F4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D146F4">
        <w:rPr>
          <w:sz w:val="22"/>
        </w:rPr>
        <w:t>Fascia endoabdominal entre el peritoneo parietal y los músculos, se continúa con la fascia transversal que recubre el músculo transverso del abdomen.</w:t>
      </w:r>
    </w:p>
    <w:p w:rsidR="007E7E38" w:rsidRDefault="007E7E38" w:rsidP="00D146F4">
      <w:pPr>
        <w:rPr>
          <w:sz w:val="22"/>
        </w:rPr>
      </w:pPr>
    </w:p>
    <w:p w:rsidR="00D146F4" w:rsidRDefault="00D146F4" w:rsidP="00D146F4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DF4DEF">
        <w:rPr>
          <w:b/>
        </w:rPr>
        <w:t>Fascia del psoas</w:t>
      </w:r>
      <w:r w:rsidRPr="00D146F4">
        <w:rPr>
          <w:sz w:val="22"/>
        </w:rPr>
        <w:t xml:space="preserve">: recubre el psoas mayor (vaina del psoas) se fija medialmente a las VL y la línea terminal; se engrosa </w:t>
      </w:r>
      <w:r w:rsidRPr="00DF4DEF">
        <w:rPr>
          <w:b/>
          <w:sz w:val="22"/>
        </w:rPr>
        <w:t>superiormente</w:t>
      </w:r>
      <w:r w:rsidRPr="00D146F4">
        <w:rPr>
          <w:sz w:val="22"/>
        </w:rPr>
        <w:t xml:space="preserve"> y forma el </w:t>
      </w:r>
      <w:r w:rsidRPr="00D146F4">
        <w:rPr>
          <w:b/>
          <w:sz w:val="22"/>
        </w:rPr>
        <w:t>ligamento arqueado medial</w:t>
      </w:r>
      <w:r w:rsidRPr="00D146F4">
        <w:rPr>
          <w:sz w:val="22"/>
        </w:rPr>
        <w:t xml:space="preserve"> y se fusiona </w:t>
      </w:r>
      <w:r w:rsidRPr="00DF4DEF">
        <w:rPr>
          <w:b/>
          <w:sz w:val="22"/>
        </w:rPr>
        <w:t>lateralmente</w:t>
      </w:r>
      <w:r w:rsidRPr="00D146F4">
        <w:rPr>
          <w:sz w:val="22"/>
        </w:rPr>
        <w:t xml:space="preserve"> con la </w:t>
      </w:r>
      <w:r w:rsidRPr="00DF4DEF">
        <w:rPr>
          <w:b/>
          <w:sz w:val="22"/>
        </w:rPr>
        <w:t>fascia del cuadrado lumbar y la fascia toracolumbar</w:t>
      </w:r>
      <w:r w:rsidR="007F611D">
        <w:rPr>
          <w:sz w:val="22"/>
        </w:rPr>
        <w:t xml:space="preserve">; </w:t>
      </w:r>
      <w:r w:rsidR="007F611D" w:rsidRPr="007F611D">
        <w:rPr>
          <w:b/>
          <w:sz w:val="22"/>
        </w:rPr>
        <w:t>inferior</w:t>
      </w:r>
      <w:r w:rsidR="007F611D">
        <w:rPr>
          <w:sz w:val="22"/>
        </w:rPr>
        <w:t xml:space="preserve"> a la cresta ilíaca se continúa con la porción de la </w:t>
      </w:r>
      <w:r w:rsidR="007F611D" w:rsidRPr="007F611D">
        <w:rPr>
          <w:b/>
          <w:sz w:val="22"/>
        </w:rPr>
        <w:t>fascia ilíaca</w:t>
      </w:r>
      <w:r w:rsidR="007F611D">
        <w:rPr>
          <w:sz w:val="22"/>
        </w:rPr>
        <w:t xml:space="preserve"> que cubre al músculo ilíaco</w:t>
      </w:r>
      <w:r w:rsidRPr="00D146F4">
        <w:rPr>
          <w:sz w:val="22"/>
        </w:rPr>
        <w:t>.</w:t>
      </w:r>
    </w:p>
    <w:p w:rsidR="00B556F9" w:rsidRPr="00B556F9" w:rsidRDefault="00C9312A" w:rsidP="00B556F9">
      <w:pPr>
        <w:pStyle w:val="Prrafodelista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7FD6052F" wp14:editId="5091CC17">
            <wp:simplePos x="0" y="0"/>
            <wp:positionH relativeFrom="column">
              <wp:posOffset>4076700</wp:posOffset>
            </wp:positionH>
            <wp:positionV relativeFrom="paragraph">
              <wp:posOffset>12065</wp:posOffset>
            </wp:positionV>
            <wp:extent cx="3143250" cy="175260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325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6F9" w:rsidRDefault="00B556F9" w:rsidP="00D146F4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DF4DEF">
        <w:rPr>
          <w:b/>
        </w:rPr>
        <w:t>Fascia Toracolumbar</w:t>
      </w:r>
      <w:r>
        <w:rPr>
          <w:sz w:val="22"/>
        </w:rPr>
        <w:t xml:space="preserve">: </w:t>
      </w:r>
      <w:r w:rsidR="00B456CF">
        <w:rPr>
          <w:sz w:val="22"/>
        </w:rPr>
        <w:t>Complejo fascial insertado medialmente en la columna; consta de láminas anterior, media y posterior, que envuelven músculos entre ellas.</w:t>
      </w:r>
    </w:p>
    <w:p w:rsidR="00B456CF" w:rsidRDefault="00B456CF" w:rsidP="00B456CF">
      <w:pPr>
        <w:pStyle w:val="Prrafodelista"/>
        <w:numPr>
          <w:ilvl w:val="0"/>
          <w:numId w:val="16"/>
        </w:numPr>
        <w:rPr>
          <w:sz w:val="22"/>
        </w:rPr>
      </w:pPr>
      <w:r w:rsidRPr="00B456CF">
        <w:rPr>
          <w:b/>
          <w:sz w:val="22"/>
        </w:rPr>
        <w:t>Láminas posterior y media</w:t>
      </w:r>
      <w:r>
        <w:rPr>
          <w:sz w:val="22"/>
        </w:rPr>
        <w:t>: envuelven músculos profundos verticales del dorso (erector de la columna)</w:t>
      </w:r>
    </w:p>
    <w:p w:rsidR="00B456CF" w:rsidRDefault="00B456CF" w:rsidP="00B456CF">
      <w:pPr>
        <w:pStyle w:val="Prrafodelista"/>
        <w:numPr>
          <w:ilvl w:val="1"/>
          <w:numId w:val="17"/>
        </w:numPr>
        <w:rPr>
          <w:sz w:val="22"/>
        </w:rPr>
      </w:pPr>
      <w:r w:rsidRPr="00B456CF">
        <w:rPr>
          <w:b/>
          <w:sz w:val="22"/>
        </w:rPr>
        <w:t>La porción lumbar de la lámina posterior</w:t>
      </w:r>
      <w:r>
        <w:rPr>
          <w:sz w:val="22"/>
        </w:rPr>
        <w:t xml:space="preserve"> se extiende entre la 12° costilla y la cresta ilíaca, se une lateralmente a los músculos oblicuo interno y transverso del abdomen.</w:t>
      </w:r>
    </w:p>
    <w:p w:rsidR="00B456CF" w:rsidRDefault="00B456CF" w:rsidP="00B456CF">
      <w:pPr>
        <w:pStyle w:val="Prrafodelista"/>
        <w:ind w:left="1440"/>
        <w:rPr>
          <w:sz w:val="22"/>
        </w:rPr>
      </w:pPr>
    </w:p>
    <w:p w:rsidR="00B456CF" w:rsidRDefault="00C9312A" w:rsidP="00B456CF">
      <w:pPr>
        <w:pStyle w:val="Prrafodelista"/>
        <w:numPr>
          <w:ilvl w:val="0"/>
          <w:numId w:val="16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1CC7A3AF" wp14:editId="31DF24F3">
            <wp:simplePos x="0" y="0"/>
            <wp:positionH relativeFrom="column">
              <wp:posOffset>3124200</wp:posOffset>
            </wp:positionH>
            <wp:positionV relativeFrom="paragraph">
              <wp:posOffset>201930</wp:posOffset>
            </wp:positionV>
            <wp:extent cx="4114800" cy="198628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14800" cy="198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6CF">
        <w:rPr>
          <w:b/>
          <w:sz w:val="22"/>
        </w:rPr>
        <w:t>Lámina anterior (fascia del cuadrado lumbar)</w:t>
      </w:r>
      <w:r w:rsidR="00B456CF">
        <w:rPr>
          <w:sz w:val="22"/>
        </w:rPr>
        <w:t>: cubre la cara anterior del músculo cuadrado, se une a las caras anteriores de las apófisis transversas de las vértebras lumbares, la cresta ilíaca y la 12° costilla.</w:t>
      </w:r>
    </w:p>
    <w:p w:rsidR="00B456CF" w:rsidRDefault="00B456CF" w:rsidP="00B456CF">
      <w:pPr>
        <w:pStyle w:val="Prrafodelista"/>
        <w:numPr>
          <w:ilvl w:val="1"/>
          <w:numId w:val="18"/>
        </w:numPr>
        <w:rPr>
          <w:sz w:val="22"/>
        </w:rPr>
      </w:pPr>
      <w:r>
        <w:rPr>
          <w:b/>
          <w:sz w:val="22"/>
        </w:rPr>
        <w:t xml:space="preserve">Se continúa lateralmente </w:t>
      </w:r>
      <w:r>
        <w:rPr>
          <w:sz w:val="22"/>
        </w:rPr>
        <w:t xml:space="preserve"> con el origen aponeurótico del músculo transverso del abdomen.</w:t>
      </w:r>
    </w:p>
    <w:p w:rsidR="00B456CF" w:rsidRPr="00D146F4" w:rsidRDefault="00B456CF" w:rsidP="00B456CF">
      <w:pPr>
        <w:pStyle w:val="Prrafodelista"/>
        <w:numPr>
          <w:ilvl w:val="1"/>
          <w:numId w:val="18"/>
        </w:numPr>
        <w:rPr>
          <w:sz w:val="22"/>
        </w:rPr>
      </w:pPr>
      <w:r w:rsidRPr="00B456CF">
        <w:rPr>
          <w:sz w:val="22"/>
        </w:rPr>
        <w:t xml:space="preserve">Se engruesa </w:t>
      </w:r>
      <w:r w:rsidRPr="00B456CF">
        <w:rPr>
          <w:b/>
          <w:sz w:val="22"/>
        </w:rPr>
        <w:t>superiormente</w:t>
      </w:r>
      <w:r w:rsidRPr="00B456CF">
        <w:rPr>
          <w:sz w:val="22"/>
        </w:rPr>
        <w:t>, formando los</w:t>
      </w:r>
      <w:r>
        <w:rPr>
          <w:b/>
          <w:sz w:val="22"/>
        </w:rPr>
        <w:t xml:space="preserve"> </w:t>
      </w:r>
      <w:r w:rsidRPr="00B456CF">
        <w:rPr>
          <w:b/>
          <w:sz w:val="22"/>
        </w:rPr>
        <w:t>ligamentos arqueados laterales</w:t>
      </w:r>
      <w:r>
        <w:rPr>
          <w:sz w:val="22"/>
        </w:rPr>
        <w:t xml:space="preserve"> y se adhiere </w:t>
      </w:r>
      <w:r w:rsidRPr="00B456CF">
        <w:rPr>
          <w:b/>
          <w:sz w:val="22"/>
        </w:rPr>
        <w:t>inferiormente</w:t>
      </w:r>
      <w:r>
        <w:rPr>
          <w:sz w:val="22"/>
        </w:rPr>
        <w:t xml:space="preserve"> a los </w:t>
      </w:r>
      <w:r>
        <w:rPr>
          <w:b/>
          <w:sz w:val="22"/>
        </w:rPr>
        <w:t xml:space="preserve">ligamentos iliolumbares. </w:t>
      </w:r>
    </w:p>
    <w:p w:rsidR="007E7E38" w:rsidRPr="007E7E38" w:rsidRDefault="00162984" w:rsidP="00162984">
      <w:pPr>
        <w:pStyle w:val="Ttulo2"/>
      </w:pPr>
      <w:r>
        <w:lastRenderedPageBreak/>
        <w:t>Músculos de la Pared Posterior del Abdomen</w:t>
      </w:r>
    </w:p>
    <w:tbl>
      <w:tblPr>
        <w:tblStyle w:val="Tablaconcuadrcula"/>
        <w:tblpPr w:leftFromText="141" w:rightFromText="141" w:vertAnchor="text" w:horzAnchor="margin" w:tblpY="162"/>
        <w:tblW w:w="1129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46"/>
        <w:gridCol w:w="2264"/>
        <w:gridCol w:w="1697"/>
        <w:gridCol w:w="1818"/>
        <w:gridCol w:w="2835"/>
        <w:gridCol w:w="1439"/>
      </w:tblGrid>
      <w:tr w:rsidR="00A01BBC" w:rsidTr="00A01BBC">
        <w:tc>
          <w:tcPr>
            <w:tcW w:w="1246" w:type="dxa"/>
            <w:vAlign w:val="center"/>
          </w:tcPr>
          <w:p w:rsidR="006B024C" w:rsidRPr="00CA0261" w:rsidRDefault="006B024C" w:rsidP="006B024C">
            <w:pPr>
              <w:jc w:val="left"/>
              <w:rPr>
                <w:b/>
                <w:sz w:val="22"/>
              </w:rPr>
            </w:pPr>
            <w:r w:rsidRPr="00CA0261">
              <w:rPr>
                <w:b/>
                <w:sz w:val="22"/>
              </w:rPr>
              <w:t>Músculo</w:t>
            </w:r>
          </w:p>
        </w:tc>
        <w:tc>
          <w:tcPr>
            <w:tcW w:w="2264" w:type="dxa"/>
            <w:vAlign w:val="center"/>
          </w:tcPr>
          <w:p w:rsidR="006B024C" w:rsidRPr="00A04782" w:rsidRDefault="006B024C" w:rsidP="006B024C">
            <w:pPr>
              <w:jc w:val="left"/>
              <w:rPr>
                <w:b/>
                <w:sz w:val="22"/>
              </w:rPr>
            </w:pPr>
            <w:r w:rsidRPr="00A04782">
              <w:rPr>
                <w:b/>
                <w:sz w:val="22"/>
              </w:rPr>
              <w:t>Inserción Superior</w:t>
            </w:r>
          </w:p>
        </w:tc>
        <w:tc>
          <w:tcPr>
            <w:tcW w:w="1697" w:type="dxa"/>
            <w:vAlign w:val="center"/>
          </w:tcPr>
          <w:p w:rsidR="006B024C" w:rsidRPr="00A04782" w:rsidRDefault="006B024C" w:rsidP="006B024C">
            <w:pPr>
              <w:jc w:val="left"/>
              <w:rPr>
                <w:b/>
                <w:sz w:val="22"/>
              </w:rPr>
            </w:pPr>
            <w:r w:rsidRPr="00A04782">
              <w:rPr>
                <w:b/>
                <w:sz w:val="22"/>
              </w:rPr>
              <w:t>Inserción Inferior</w:t>
            </w:r>
          </w:p>
        </w:tc>
        <w:tc>
          <w:tcPr>
            <w:tcW w:w="1818" w:type="dxa"/>
            <w:vAlign w:val="center"/>
          </w:tcPr>
          <w:p w:rsidR="006B024C" w:rsidRPr="00A04782" w:rsidRDefault="006B024C" w:rsidP="006B024C">
            <w:pPr>
              <w:jc w:val="left"/>
              <w:rPr>
                <w:b/>
                <w:sz w:val="22"/>
              </w:rPr>
            </w:pPr>
            <w:r w:rsidRPr="00A04782">
              <w:rPr>
                <w:b/>
                <w:sz w:val="22"/>
              </w:rPr>
              <w:t xml:space="preserve"> Inervación</w:t>
            </w:r>
          </w:p>
        </w:tc>
        <w:tc>
          <w:tcPr>
            <w:tcW w:w="2835" w:type="dxa"/>
            <w:vAlign w:val="center"/>
          </w:tcPr>
          <w:p w:rsidR="006B024C" w:rsidRPr="00A04782" w:rsidRDefault="006B024C" w:rsidP="006B024C">
            <w:pPr>
              <w:jc w:val="left"/>
              <w:rPr>
                <w:b/>
                <w:sz w:val="22"/>
              </w:rPr>
            </w:pPr>
            <w:r w:rsidRPr="00A04782">
              <w:rPr>
                <w:b/>
                <w:sz w:val="22"/>
              </w:rPr>
              <w:t>Acción Principal</w:t>
            </w:r>
          </w:p>
        </w:tc>
        <w:tc>
          <w:tcPr>
            <w:tcW w:w="1439" w:type="dxa"/>
            <w:vAlign w:val="center"/>
          </w:tcPr>
          <w:p w:rsidR="006B024C" w:rsidRPr="00A04782" w:rsidRDefault="006B024C" w:rsidP="006B024C">
            <w:pPr>
              <w:jc w:val="left"/>
              <w:rPr>
                <w:b/>
                <w:sz w:val="22"/>
              </w:rPr>
            </w:pPr>
            <w:r w:rsidRPr="00A04782">
              <w:rPr>
                <w:b/>
                <w:sz w:val="22"/>
              </w:rPr>
              <w:t>Otros</w:t>
            </w:r>
          </w:p>
        </w:tc>
      </w:tr>
      <w:tr w:rsidR="00A01BBC" w:rsidTr="00A01BBC">
        <w:tc>
          <w:tcPr>
            <w:tcW w:w="1246" w:type="dxa"/>
            <w:vAlign w:val="center"/>
          </w:tcPr>
          <w:p w:rsidR="006B024C" w:rsidRPr="00CA0261" w:rsidRDefault="006B024C" w:rsidP="006B024C">
            <w:pPr>
              <w:jc w:val="left"/>
              <w:rPr>
                <w:b/>
                <w:sz w:val="22"/>
              </w:rPr>
            </w:pPr>
            <w:r w:rsidRPr="00CA0261">
              <w:rPr>
                <w:b/>
                <w:sz w:val="22"/>
              </w:rPr>
              <w:t>Psoas Mayor</w:t>
            </w:r>
          </w:p>
        </w:tc>
        <w:tc>
          <w:tcPr>
            <w:tcW w:w="2264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Apófisis transversas de las VL.</w:t>
            </w:r>
          </w:p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Lados de los cuerpos de las VT12-VL5 y sus discos intervertebrales.</w:t>
            </w:r>
          </w:p>
        </w:tc>
        <w:tc>
          <w:tcPr>
            <w:tcW w:w="1697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Fuerte tendón en el trocánter menor del fémur.</w:t>
            </w:r>
          </w:p>
        </w:tc>
        <w:tc>
          <w:tcPr>
            <w:tcW w:w="1818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Ramos anterior</w:t>
            </w:r>
            <w:r w:rsidR="007E0CDB">
              <w:rPr>
                <w:sz w:val="22"/>
              </w:rPr>
              <w:t>es</w:t>
            </w:r>
            <w:r>
              <w:rPr>
                <w:sz w:val="22"/>
              </w:rPr>
              <w:t xml:space="preserve"> de los nervios L1, L2 y L3.</w:t>
            </w:r>
          </w:p>
        </w:tc>
        <w:tc>
          <w:tcPr>
            <w:tcW w:w="2835" w:type="dxa"/>
            <w:vAlign w:val="center"/>
          </w:tcPr>
          <w:p w:rsidR="006B024C" w:rsidRPr="00D6239F" w:rsidRDefault="006B024C" w:rsidP="006B024C">
            <w:pPr>
              <w:jc w:val="left"/>
              <w:rPr>
                <w:sz w:val="20"/>
              </w:rPr>
            </w:pPr>
            <w:r w:rsidRPr="00D6239F">
              <w:rPr>
                <w:b/>
                <w:sz w:val="20"/>
              </w:rPr>
              <w:t>Cuando actúa inferiormente</w:t>
            </w:r>
            <w:r w:rsidRPr="00D6239F">
              <w:rPr>
                <w:sz w:val="20"/>
              </w:rPr>
              <w:t xml:space="preserve"> con el ilíaco: flexiona el muslo.</w:t>
            </w:r>
          </w:p>
          <w:p w:rsidR="006B024C" w:rsidRPr="00D6239F" w:rsidRDefault="006B024C" w:rsidP="006B024C">
            <w:pPr>
              <w:jc w:val="left"/>
              <w:rPr>
                <w:sz w:val="20"/>
              </w:rPr>
            </w:pPr>
            <w:r w:rsidRPr="00D6239F">
              <w:rPr>
                <w:b/>
                <w:sz w:val="20"/>
              </w:rPr>
              <w:t>Cuando actúa superiormente</w:t>
            </w:r>
            <w:r w:rsidRPr="00D6239F">
              <w:rPr>
                <w:sz w:val="20"/>
              </w:rPr>
              <w:t>: flexiona la columna lateralmente.</w:t>
            </w:r>
          </w:p>
          <w:p w:rsidR="006B024C" w:rsidRPr="00D6239F" w:rsidRDefault="006B024C" w:rsidP="006B024C">
            <w:pPr>
              <w:jc w:val="left"/>
              <w:rPr>
                <w:sz w:val="20"/>
              </w:rPr>
            </w:pPr>
            <w:r w:rsidRPr="00D6239F">
              <w:rPr>
                <w:b/>
                <w:sz w:val="20"/>
              </w:rPr>
              <w:t>Equilibra el tronco</w:t>
            </w:r>
            <w:r w:rsidRPr="00D6239F">
              <w:rPr>
                <w:sz w:val="20"/>
              </w:rPr>
              <w:t>.</w:t>
            </w:r>
          </w:p>
          <w:p w:rsidR="006B024C" w:rsidRPr="00D6239F" w:rsidRDefault="006B024C" w:rsidP="006B024C">
            <w:pPr>
              <w:jc w:val="left"/>
              <w:rPr>
                <w:sz w:val="20"/>
              </w:rPr>
            </w:pPr>
            <w:r w:rsidRPr="00D6239F">
              <w:rPr>
                <w:b/>
                <w:sz w:val="20"/>
              </w:rPr>
              <w:t>En sedestación</w:t>
            </w:r>
            <w:r w:rsidRPr="00D6239F">
              <w:rPr>
                <w:sz w:val="20"/>
              </w:rPr>
              <w:t>: actúa inferiormente con el ilíaco para flexionar el tronco.</w:t>
            </w:r>
          </w:p>
        </w:tc>
        <w:tc>
          <w:tcPr>
            <w:tcW w:w="1439" w:type="dxa"/>
            <w:vAlign w:val="center"/>
          </w:tcPr>
          <w:p w:rsidR="006B024C" w:rsidRPr="007E0CDB" w:rsidRDefault="00A01BBC" w:rsidP="006B024C">
            <w:pPr>
              <w:jc w:val="left"/>
              <w:rPr>
                <w:sz w:val="20"/>
              </w:rPr>
            </w:pPr>
            <w:r w:rsidRPr="007E0CDB">
              <w:rPr>
                <w:sz w:val="20"/>
              </w:rPr>
              <w:t xml:space="preserve">Largo, grueso y </w:t>
            </w:r>
            <w:r w:rsidR="007E0CDB" w:rsidRPr="007E0CDB">
              <w:rPr>
                <w:sz w:val="20"/>
              </w:rPr>
              <w:t>fusiforme</w:t>
            </w:r>
            <w:r w:rsidRPr="007E0CDB">
              <w:rPr>
                <w:sz w:val="20"/>
              </w:rPr>
              <w:t>.</w:t>
            </w:r>
          </w:p>
          <w:p w:rsidR="00A01BBC" w:rsidRPr="007E0CDB" w:rsidRDefault="00A01BBC" w:rsidP="006B024C">
            <w:pPr>
              <w:jc w:val="left"/>
              <w:rPr>
                <w:sz w:val="20"/>
              </w:rPr>
            </w:pPr>
            <w:r w:rsidRPr="007E0CDB">
              <w:rPr>
                <w:sz w:val="20"/>
              </w:rPr>
              <w:t>Discurre inferolateral-</w:t>
            </w:r>
          </w:p>
          <w:p w:rsidR="00A01BBC" w:rsidRPr="007E0CDB" w:rsidRDefault="00A01BBC" w:rsidP="006B024C">
            <w:pPr>
              <w:jc w:val="left"/>
              <w:rPr>
                <w:sz w:val="20"/>
              </w:rPr>
            </w:pPr>
            <w:proofErr w:type="gramStart"/>
            <w:r w:rsidRPr="007E0CDB">
              <w:rPr>
                <w:sz w:val="20"/>
              </w:rPr>
              <w:t>mente</w:t>
            </w:r>
            <w:proofErr w:type="gramEnd"/>
            <w:r w:rsidRPr="007E0CDB">
              <w:rPr>
                <w:sz w:val="20"/>
              </w:rPr>
              <w:t xml:space="preserve">. </w:t>
            </w:r>
          </w:p>
          <w:p w:rsidR="007E0CDB" w:rsidRPr="007E0CDB" w:rsidRDefault="007E0CDB" w:rsidP="006B024C">
            <w:pPr>
              <w:jc w:val="left"/>
              <w:rPr>
                <w:sz w:val="20"/>
              </w:rPr>
            </w:pPr>
            <w:r w:rsidRPr="007E0CDB">
              <w:rPr>
                <w:sz w:val="20"/>
              </w:rPr>
              <w:t>Forma el ili</w:t>
            </w:r>
            <w:r>
              <w:rPr>
                <w:sz w:val="20"/>
              </w:rPr>
              <w:t>o</w:t>
            </w:r>
            <w:r w:rsidRPr="007E0CDB">
              <w:rPr>
                <w:sz w:val="20"/>
              </w:rPr>
              <w:t>psoas con el musc ilíaco.</w:t>
            </w:r>
          </w:p>
        </w:tc>
      </w:tr>
      <w:tr w:rsidR="00A01BBC" w:rsidTr="00A01BBC">
        <w:tc>
          <w:tcPr>
            <w:tcW w:w="1246" w:type="dxa"/>
            <w:vAlign w:val="center"/>
          </w:tcPr>
          <w:p w:rsidR="006B024C" w:rsidRPr="00CA0261" w:rsidRDefault="006B024C" w:rsidP="006B024C">
            <w:pPr>
              <w:jc w:val="left"/>
              <w:rPr>
                <w:b/>
                <w:sz w:val="22"/>
              </w:rPr>
            </w:pPr>
            <w:r w:rsidRPr="00CA0261">
              <w:rPr>
                <w:b/>
                <w:sz w:val="22"/>
              </w:rPr>
              <w:t>Ilíaco</w:t>
            </w:r>
          </w:p>
        </w:tc>
        <w:tc>
          <w:tcPr>
            <w:tcW w:w="2264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Dos tercios superior de la fosa ilíaca, ala del sacro y ligamentos sacroilíacos anteriores.</w:t>
            </w:r>
          </w:p>
        </w:tc>
        <w:tc>
          <w:tcPr>
            <w:tcW w:w="1697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Trocánter menor y cuerpo del fémur.</w:t>
            </w:r>
          </w:p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Tendón del psoas mayor.</w:t>
            </w:r>
          </w:p>
        </w:tc>
        <w:tc>
          <w:tcPr>
            <w:tcW w:w="1818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Nervio femoral (L2-4)</w:t>
            </w:r>
          </w:p>
        </w:tc>
        <w:tc>
          <w:tcPr>
            <w:tcW w:w="2835" w:type="dxa"/>
            <w:vAlign w:val="center"/>
          </w:tcPr>
          <w:p w:rsidR="006B024C" w:rsidRDefault="006B024C" w:rsidP="006B024C">
            <w:pPr>
              <w:jc w:val="left"/>
              <w:rPr>
                <w:sz w:val="20"/>
              </w:rPr>
            </w:pPr>
            <w:r>
              <w:rPr>
                <w:sz w:val="20"/>
              </w:rPr>
              <w:t>Flexiona el muslo y estabiliza la articulación de la cadera.</w:t>
            </w:r>
          </w:p>
          <w:p w:rsidR="006B024C" w:rsidRDefault="006B024C" w:rsidP="006B024C">
            <w:pPr>
              <w:jc w:val="left"/>
              <w:rPr>
                <w:sz w:val="20"/>
              </w:rPr>
            </w:pPr>
          </w:p>
          <w:p w:rsidR="006B024C" w:rsidRPr="00D6239F" w:rsidRDefault="006B024C" w:rsidP="006B024C">
            <w:pPr>
              <w:jc w:val="left"/>
              <w:rPr>
                <w:sz w:val="20"/>
              </w:rPr>
            </w:pPr>
            <w:r>
              <w:rPr>
                <w:sz w:val="20"/>
              </w:rPr>
              <w:t>Actúa con el psoas mayor.</w:t>
            </w:r>
          </w:p>
        </w:tc>
        <w:tc>
          <w:tcPr>
            <w:tcW w:w="1439" w:type="dxa"/>
            <w:vAlign w:val="center"/>
          </w:tcPr>
          <w:p w:rsidR="006B024C" w:rsidRPr="007E0CDB" w:rsidRDefault="007E0CDB" w:rsidP="007E0CDB">
            <w:pPr>
              <w:jc w:val="left"/>
              <w:rPr>
                <w:sz w:val="20"/>
              </w:rPr>
            </w:pPr>
            <w:r w:rsidRPr="007E0CDB">
              <w:rPr>
                <w:sz w:val="20"/>
              </w:rPr>
              <w:t>Musc. Triangular a lo largo de la cara lateral, inferior al Psoas.</w:t>
            </w:r>
          </w:p>
        </w:tc>
      </w:tr>
      <w:tr w:rsidR="00A01BBC" w:rsidTr="00A01BBC">
        <w:tc>
          <w:tcPr>
            <w:tcW w:w="1246" w:type="dxa"/>
            <w:vAlign w:val="center"/>
          </w:tcPr>
          <w:p w:rsidR="006B024C" w:rsidRPr="00CA0261" w:rsidRDefault="006B024C" w:rsidP="006B024C">
            <w:pPr>
              <w:jc w:val="left"/>
              <w:rPr>
                <w:b/>
                <w:sz w:val="22"/>
              </w:rPr>
            </w:pPr>
            <w:r w:rsidRPr="00CA0261">
              <w:rPr>
                <w:b/>
                <w:sz w:val="22"/>
              </w:rPr>
              <w:t>Cuadrado Lumbar</w:t>
            </w:r>
          </w:p>
        </w:tc>
        <w:tc>
          <w:tcPr>
            <w:tcW w:w="2264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Mitad medial del borde inferior de la 12° costilla y vértices de las apófisis transversas de las VL.</w:t>
            </w:r>
          </w:p>
        </w:tc>
        <w:tc>
          <w:tcPr>
            <w:tcW w:w="1697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r>
              <w:rPr>
                <w:sz w:val="22"/>
              </w:rPr>
              <w:t>Ligamento ilolumbar y labio interno de la cresta ilíaca.</w:t>
            </w:r>
          </w:p>
        </w:tc>
        <w:tc>
          <w:tcPr>
            <w:tcW w:w="1818" w:type="dxa"/>
            <w:vAlign w:val="center"/>
          </w:tcPr>
          <w:p w:rsidR="006B024C" w:rsidRDefault="006B024C" w:rsidP="006B024C">
            <w:pPr>
              <w:jc w:val="left"/>
              <w:rPr>
                <w:sz w:val="22"/>
              </w:rPr>
            </w:pPr>
            <w:proofErr w:type="gramStart"/>
            <w:r>
              <w:rPr>
                <w:sz w:val="22"/>
              </w:rPr>
              <w:t>Ramos anterior</w:t>
            </w:r>
            <w:proofErr w:type="gramEnd"/>
            <w:r>
              <w:rPr>
                <w:sz w:val="22"/>
              </w:rPr>
              <w:t xml:space="preserve"> de los nervios T12, L1-4.</w:t>
            </w:r>
          </w:p>
        </w:tc>
        <w:tc>
          <w:tcPr>
            <w:tcW w:w="2835" w:type="dxa"/>
            <w:vAlign w:val="center"/>
          </w:tcPr>
          <w:p w:rsidR="006B024C" w:rsidRDefault="006B024C" w:rsidP="006B024C">
            <w:pPr>
              <w:jc w:val="left"/>
              <w:rPr>
                <w:sz w:val="20"/>
              </w:rPr>
            </w:pPr>
            <w:r>
              <w:rPr>
                <w:sz w:val="20"/>
              </w:rPr>
              <w:t>Extiende y flexiona lateralmente la columna.</w:t>
            </w:r>
          </w:p>
          <w:p w:rsidR="006B024C" w:rsidRDefault="006B024C" w:rsidP="006B024C">
            <w:pPr>
              <w:jc w:val="left"/>
              <w:rPr>
                <w:sz w:val="20"/>
              </w:rPr>
            </w:pPr>
          </w:p>
          <w:p w:rsidR="006B024C" w:rsidRPr="00D6239F" w:rsidRDefault="006B024C" w:rsidP="006B024C">
            <w:pPr>
              <w:jc w:val="left"/>
              <w:rPr>
                <w:sz w:val="20"/>
              </w:rPr>
            </w:pPr>
            <w:r>
              <w:rPr>
                <w:sz w:val="20"/>
              </w:rPr>
              <w:t>Fija la 12° costilla en la inspiración.</w:t>
            </w:r>
          </w:p>
        </w:tc>
        <w:tc>
          <w:tcPr>
            <w:tcW w:w="1439" w:type="dxa"/>
            <w:vAlign w:val="center"/>
          </w:tcPr>
          <w:p w:rsidR="006B024C" w:rsidRPr="007E0CDB" w:rsidRDefault="007E0CDB" w:rsidP="006B024C">
            <w:pPr>
              <w:jc w:val="left"/>
              <w:rPr>
                <w:sz w:val="20"/>
              </w:rPr>
            </w:pPr>
            <w:r>
              <w:rPr>
                <w:sz w:val="20"/>
              </w:rPr>
              <w:t>Musc. Cuadrangular</w:t>
            </w:r>
          </w:p>
        </w:tc>
      </w:tr>
    </w:tbl>
    <w:p w:rsidR="007E7E38" w:rsidRDefault="00E8032B" w:rsidP="007E7E38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7A416C90" wp14:editId="3AEED469">
            <wp:simplePos x="0" y="0"/>
            <wp:positionH relativeFrom="column">
              <wp:posOffset>3571875</wp:posOffset>
            </wp:positionH>
            <wp:positionV relativeFrom="paragraph">
              <wp:posOffset>4150360</wp:posOffset>
            </wp:positionV>
            <wp:extent cx="3429000" cy="3328670"/>
            <wp:effectExtent l="0" t="0" r="0" b="508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29000" cy="332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1D264944" wp14:editId="60D5844D">
            <wp:simplePos x="0" y="0"/>
            <wp:positionH relativeFrom="column">
              <wp:posOffset>0</wp:posOffset>
            </wp:positionH>
            <wp:positionV relativeFrom="paragraph">
              <wp:posOffset>4150360</wp:posOffset>
            </wp:positionV>
            <wp:extent cx="3200400" cy="3502660"/>
            <wp:effectExtent l="0" t="0" r="0" b="254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0400" cy="350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32B" w:rsidRDefault="00E8032B" w:rsidP="007E7E38">
      <w:pPr>
        <w:rPr>
          <w:sz w:val="22"/>
        </w:rPr>
      </w:pPr>
    </w:p>
    <w:p w:rsidR="00E8032B" w:rsidRDefault="00E8032B" w:rsidP="007E7E38">
      <w:pPr>
        <w:rPr>
          <w:sz w:val="22"/>
        </w:rPr>
      </w:pPr>
    </w:p>
    <w:p w:rsidR="00E8032B" w:rsidRDefault="00E8032B" w:rsidP="007E7E38">
      <w:pPr>
        <w:rPr>
          <w:sz w:val="22"/>
        </w:rPr>
      </w:pPr>
    </w:p>
    <w:p w:rsidR="00E8032B" w:rsidRDefault="00E8032B" w:rsidP="007E7E38">
      <w:pPr>
        <w:rPr>
          <w:sz w:val="22"/>
        </w:rPr>
      </w:pPr>
    </w:p>
    <w:p w:rsidR="00E8032B" w:rsidRDefault="006275E7" w:rsidP="006275E7">
      <w:pPr>
        <w:pStyle w:val="Ttulo2"/>
      </w:pPr>
      <w:r>
        <w:lastRenderedPageBreak/>
        <w:t>Nervios de la Pared Posterior del Abdomen</w:t>
      </w:r>
    </w:p>
    <w:p w:rsidR="00EB0709" w:rsidRPr="00EB0709" w:rsidRDefault="00EB0709" w:rsidP="00EB0709"/>
    <w:tbl>
      <w:tblPr>
        <w:tblStyle w:val="Tablaconcuadrcula"/>
        <w:tblW w:w="1105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8"/>
        <w:gridCol w:w="5669"/>
        <w:gridCol w:w="3119"/>
      </w:tblGrid>
      <w:tr w:rsidR="000F39EB" w:rsidTr="00EB0709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Nombre</w:t>
            </w:r>
          </w:p>
        </w:tc>
        <w:tc>
          <w:tcPr>
            <w:tcW w:w="56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Discurre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Inerva</w:t>
            </w:r>
          </w:p>
        </w:tc>
      </w:tr>
      <w:tr w:rsidR="000F39EB" w:rsidTr="00EB0709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Nervios Subcostales</w:t>
            </w:r>
          </w:p>
        </w:tc>
        <w:tc>
          <w:tcPr>
            <w:tcW w:w="56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A5118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Ramos anteriores de T12, pasan posteriores a los ligamentos arqueados laterales hacia el abdomen, discurren inferolateralmente.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5118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Músculo oblicuo externo y piel de la pared anterolateral del abdomen.</w:t>
            </w:r>
          </w:p>
        </w:tc>
      </w:tr>
      <w:tr w:rsidR="00BC5FA7" w:rsidTr="00EB0709"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C5FA7" w:rsidRPr="008F2577" w:rsidRDefault="00BC5FA7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Nervios espinales lumbares (L1-5)</w:t>
            </w:r>
          </w:p>
        </w:tc>
        <w:tc>
          <w:tcPr>
            <w:tcW w:w="878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C5FA7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Desde la médula espinal a través de los agujeros intervertebrales. </w:t>
            </w:r>
          </w:p>
          <w:p w:rsidR="00BC5FA7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Se dividen en ramos posterior y anterior</w:t>
            </w:r>
          </w:p>
        </w:tc>
      </w:tr>
      <w:tr w:rsidR="000F39EB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Ramos posteriores de los espinales lumbares</w:t>
            </w:r>
          </w:p>
        </w:tc>
        <w:tc>
          <w:tcPr>
            <w:tcW w:w="5669" w:type="dxa"/>
            <w:vAlign w:val="center"/>
          </w:tcPr>
          <w:p w:rsidR="008A5118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Discurren posteriormente.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:rsidR="008A5118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Músculos del dorso y piel suprayacente.</w:t>
            </w:r>
          </w:p>
        </w:tc>
      </w:tr>
      <w:tr w:rsidR="000F39EB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Ramos anteriores de los espinales lumbares</w:t>
            </w:r>
          </w:p>
        </w:tc>
        <w:tc>
          <w:tcPr>
            <w:tcW w:w="5669" w:type="dxa"/>
            <w:vAlign w:val="center"/>
          </w:tcPr>
          <w:p w:rsidR="008A5118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Discurren inferolateralmente a través del psoas mayor.</w:t>
            </w:r>
          </w:p>
          <w:p w:rsidR="00BC5FA7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Las porciones proximales de L1-L3, dan origen a </w:t>
            </w:r>
            <w:r w:rsidRPr="00BD7ACA">
              <w:rPr>
                <w:b/>
                <w:sz w:val="22"/>
              </w:rPr>
              <w:t>ramos comunicantes blancos</w:t>
            </w:r>
            <w:r>
              <w:rPr>
                <w:sz w:val="22"/>
              </w:rPr>
              <w:t xml:space="preserve"> con fibras simpáticas presinápticas hacia los troncos lumbares.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:rsidR="008A5118" w:rsidRDefault="00BC5FA7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Piel y músculos de la porción inferior del tronco y miembro inferior.</w:t>
            </w:r>
          </w:p>
        </w:tc>
      </w:tr>
      <w:tr w:rsidR="000F39EB" w:rsidTr="00EB0709"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Troncos simpáticos lumbares</w:t>
            </w:r>
          </w:p>
        </w:tc>
        <w:tc>
          <w:tcPr>
            <w:tcW w:w="5669" w:type="dxa"/>
            <w:tcBorders>
              <w:bottom w:val="single" w:sz="18" w:space="0" w:color="auto"/>
            </w:tcBorders>
            <w:vAlign w:val="center"/>
          </w:tcPr>
          <w:p w:rsidR="008A5118" w:rsidRDefault="00BD7ACA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Formados por 4 ganglios simpáticos paravertebrales lumbares y ramos interganglionares que los conectan.</w:t>
            </w:r>
          </w:p>
          <w:p w:rsidR="00BD7ACA" w:rsidRPr="00BD7ACA" w:rsidRDefault="00BD7ACA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Las fibras postsinápticas forman </w:t>
            </w:r>
            <w:r>
              <w:rPr>
                <w:b/>
                <w:sz w:val="22"/>
              </w:rPr>
              <w:t xml:space="preserve">ramos comunicantes grises </w:t>
            </w:r>
            <w:r>
              <w:rPr>
                <w:sz w:val="22"/>
              </w:rPr>
              <w:t>hacia los ramos anteriores.</w:t>
            </w:r>
          </w:p>
        </w:tc>
        <w:tc>
          <w:tcPr>
            <w:tcW w:w="311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A5118" w:rsidRDefault="00BD7ACA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Pared abdominal y miembros inferiores.</w:t>
            </w:r>
          </w:p>
        </w:tc>
      </w:tr>
      <w:tr w:rsidR="004004E9" w:rsidTr="00EB0709"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004E9" w:rsidRPr="008F2577" w:rsidRDefault="004004E9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Plexo nervioso lumbar</w:t>
            </w:r>
          </w:p>
        </w:tc>
        <w:tc>
          <w:tcPr>
            <w:tcW w:w="878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004E9" w:rsidRDefault="004004E9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Se forma anterior a las apófisis transversas.</w:t>
            </w:r>
          </w:p>
          <w:p w:rsidR="004004E9" w:rsidRDefault="004004E9" w:rsidP="004004E9">
            <w:pPr>
              <w:jc w:val="left"/>
              <w:rPr>
                <w:sz w:val="22"/>
              </w:rPr>
            </w:pPr>
            <w:r>
              <w:rPr>
                <w:sz w:val="22"/>
              </w:rPr>
              <w:t>Constituida por ramos anteriores de los nervios L1-4, dan lugar a varias ramas.</w:t>
            </w:r>
          </w:p>
        </w:tc>
      </w:tr>
      <w:tr w:rsidR="000F39EB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6032C1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 xml:space="preserve">Nervio femoral </w:t>
            </w:r>
          </w:p>
          <w:p w:rsidR="008A5118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(L2-4)</w:t>
            </w:r>
          </w:p>
        </w:tc>
        <w:tc>
          <w:tcPr>
            <w:tcW w:w="5669" w:type="dxa"/>
            <w:vAlign w:val="center"/>
          </w:tcPr>
          <w:p w:rsidR="008A5118" w:rsidRDefault="00881DAA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Emerge del borde lateral del psoas, pasa profundo al ligamento inguinal/tracto iliopúbico.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:rsidR="008A5118" w:rsidRDefault="00881DAA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Músculo ilíaco</w:t>
            </w:r>
          </w:p>
          <w:p w:rsidR="00881DAA" w:rsidRDefault="00881DAA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Músculos flexores de la cadera y extensores de la rodilla.</w:t>
            </w:r>
          </w:p>
        </w:tc>
      </w:tr>
      <w:tr w:rsidR="005551D9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5C4FF5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Nervio Obturador (L2-4)</w:t>
            </w:r>
          </w:p>
        </w:tc>
        <w:tc>
          <w:tcPr>
            <w:tcW w:w="5669" w:type="dxa"/>
            <w:vAlign w:val="center"/>
          </w:tcPr>
          <w:p w:rsidR="005C4FF5" w:rsidRDefault="00924825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Emerge del borde medial del psoas y pasa a la pelvis menor inferior a la rama superior del pubis (agujero obturador) hacia la cara medial del muslo.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:rsidR="005C4FF5" w:rsidRDefault="00924825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Músculos abductores.</w:t>
            </w:r>
          </w:p>
        </w:tc>
      </w:tr>
      <w:tr w:rsidR="00924825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924825" w:rsidRPr="008F2577" w:rsidRDefault="0092482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Tronco lumbosacro (L4, 5)</w:t>
            </w:r>
          </w:p>
        </w:tc>
        <w:tc>
          <w:tcPr>
            <w:tcW w:w="8788" w:type="dxa"/>
            <w:gridSpan w:val="2"/>
            <w:tcBorders>
              <w:right w:val="single" w:sz="18" w:space="0" w:color="auto"/>
            </w:tcBorders>
            <w:vAlign w:val="center"/>
          </w:tcPr>
          <w:p w:rsidR="00924825" w:rsidRDefault="00924825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Pasa sobre el ala del sacro y desciende hacia la pelvis para participar en la formación del plexo sacro junto a los ramos anteriores de los nervios S1-4</w:t>
            </w:r>
          </w:p>
        </w:tc>
      </w:tr>
      <w:tr w:rsidR="005551D9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5C4FF5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Nervios ilioinguinal e iliohipogástrico (L1)</w:t>
            </w:r>
          </w:p>
        </w:tc>
        <w:tc>
          <w:tcPr>
            <w:tcW w:w="5669" w:type="dxa"/>
            <w:vAlign w:val="center"/>
          </w:tcPr>
          <w:p w:rsidR="005C4FF5" w:rsidRDefault="002D3364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Se originan del ramo anterior de L1 y entran en </w:t>
            </w:r>
            <w:proofErr w:type="gramStart"/>
            <w:r>
              <w:rPr>
                <w:sz w:val="22"/>
              </w:rPr>
              <w:t>el abdomen posteriores</w:t>
            </w:r>
            <w:proofErr w:type="gramEnd"/>
            <w:r>
              <w:rPr>
                <w:sz w:val="22"/>
              </w:rPr>
              <w:t xml:space="preserve"> al ligamento arqueado medial, pasan inferolateralmente, anteriores al cuadrado lumbar, perforan el transverso del abdomen, oblicuos interno y externo.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:rsidR="005C4FF5" w:rsidRDefault="002D3364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Músculos abdominales y piel de las regiones púbica e inguinal.</w:t>
            </w:r>
          </w:p>
        </w:tc>
      </w:tr>
      <w:tr w:rsidR="002D3364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2D3364" w:rsidRDefault="002D3364" w:rsidP="008F2577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Nervio genitofemoral </w:t>
            </w:r>
          </w:p>
          <w:p w:rsidR="002D3364" w:rsidRPr="008F2577" w:rsidRDefault="002D3364" w:rsidP="008F2577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(L1-L2)</w:t>
            </w:r>
          </w:p>
        </w:tc>
        <w:tc>
          <w:tcPr>
            <w:tcW w:w="8788" w:type="dxa"/>
            <w:gridSpan w:val="2"/>
            <w:tcBorders>
              <w:right w:val="single" w:sz="18" w:space="0" w:color="auto"/>
            </w:tcBorders>
            <w:vAlign w:val="center"/>
          </w:tcPr>
          <w:p w:rsidR="002D3364" w:rsidRDefault="002D3364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Atraviesa el psoas mayor y discurre inferiormente sobre su cara anterior, se divide lateralmente a las arterias ilíacas común y externa en ramos femoral y genital</w:t>
            </w:r>
          </w:p>
        </w:tc>
      </w:tr>
      <w:tr w:rsidR="005551D9" w:rsidTr="00EB0709"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:rsidR="002D3364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 xml:space="preserve">Nervio cutáneo femoral lateral </w:t>
            </w:r>
          </w:p>
          <w:p w:rsidR="005C4FF5" w:rsidRPr="008F2577" w:rsidRDefault="005C4FF5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(L2, L3)</w:t>
            </w:r>
          </w:p>
        </w:tc>
        <w:tc>
          <w:tcPr>
            <w:tcW w:w="5669" w:type="dxa"/>
            <w:vAlign w:val="center"/>
          </w:tcPr>
          <w:p w:rsidR="005C4FF5" w:rsidRDefault="002D3364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Inferolateralmente sobre el músculo ilíaco y entra en el muslo posterior al ligamento inguinal, medias a las EIAS</w:t>
            </w: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:rsidR="005C4FF5" w:rsidRDefault="002D3364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Piel de la cara anterolateral del muslo.</w:t>
            </w:r>
          </w:p>
        </w:tc>
      </w:tr>
      <w:tr w:rsidR="002D3364" w:rsidTr="00EB0709"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D3364" w:rsidRPr="008F2577" w:rsidRDefault="002D3364" w:rsidP="008F2577">
            <w:pPr>
              <w:jc w:val="left"/>
              <w:rPr>
                <w:b/>
                <w:sz w:val="22"/>
              </w:rPr>
            </w:pPr>
            <w:r w:rsidRPr="008F2577">
              <w:rPr>
                <w:b/>
                <w:sz w:val="22"/>
              </w:rPr>
              <w:t>Nervio obturador accesorio (L3, L4)</w:t>
            </w:r>
          </w:p>
        </w:tc>
        <w:tc>
          <w:tcPr>
            <w:tcW w:w="878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D3364" w:rsidRDefault="002D3364" w:rsidP="008F2577">
            <w:pPr>
              <w:jc w:val="left"/>
              <w:rPr>
                <w:sz w:val="22"/>
              </w:rPr>
            </w:pPr>
            <w:r>
              <w:rPr>
                <w:sz w:val="22"/>
              </w:rPr>
              <w:t>Discurre paralelo al borde medial del psoas, anterior al nervio obturador, cruzando superior a la rama superior del pubis en relación con la vena femoral.</w:t>
            </w:r>
          </w:p>
        </w:tc>
      </w:tr>
    </w:tbl>
    <w:p w:rsidR="00E8032B" w:rsidRDefault="00E8032B" w:rsidP="007E7E38">
      <w:pPr>
        <w:rPr>
          <w:sz w:val="22"/>
        </w:rPr>
      </w:pPr>
    </w:p>
    <w:p w:rsidR="00E8032B" w:rsidRPr="007E7E38" w:rsidRDefault="00943A23" w:rsidP="0009609D">
      <w:pPr>
        <w:pStyle w:val="Ttulo2"/>
      </w:pPr>
      <w:r>
        <w:lastRenderedPageBreak/>
        <w:t xml:space="preserve">Arterias </w:t>
      </w:r>
      <w:r w:rsidR="0009609D">
        <w:t>de la Pared Posterior del Abdomen</w:t>
      </w:r>
    </w:p>
    <w:p w:rsidR="00D26CB9" w:rsidRDefault="00D26CB9" w:rsidP="00D26CB9">
      <w:pPr>
        <w:pStyle w:val="Ttulo3"/>
      </w:pPr>
      <w:r>
        <w:t xml:space="preserve">Aorta Abdominal </w:t>
      </w:r>
    </w:p>
    <w:p w:rsidR="00D26CB9" w:rsidRDefault="00D26CB9" w:rsidP="00943A23">
      <w:pPr>
        <w:pStyle w:val="Prrafodelista"/>
        <w:numPr>
          <w:ilvl w:val="0"/>
          <w:numId w:val="21"/>
        </w:numPr>
        <w:rPr>
          <w:sz w:val="22"/>
        </w:rPr>
      </w:pPr>
      <w:r w:rsidRPr="009E3BFA">
        <w:rPr>
          <w:b/>
          <w:sz w:val="22"/>
        </w:rPr>
        <w:t>13 cm</w:t>
      </w:r>
      <w:r w:rsidRPr="009E3BFA">
        <w:rPr>
          <w:sz w:val="22"/>
        </w:rPr>
        <w:t xml:space="preserve"> de largo</w:t>
      </w:r>
      <w:r w:rsidR="009E3BFA" w:rsidRPr="009E3BFA">
        <w:rPr>
          <w:sz w:val="22"/>
        </w:rPr>
        <w:t>; E</w:t>
      </w:r>
      <w:r w:rsidRPr="009E3BFA">
        <w:rPr>
          <w:sz w:val="22"/>
        </w:rPr>
        <w:t xml:space="preserve">mpieza en el </w:t>
      </w:r>
      <w:r w:rsidRPr="009E3BFA">
        <w:rPr>
          <w:b/>
          <w:sz w:val="22"/>
        </w:rPr>
        <w:t xml:space="preserve">hiato aórtico </w:t>
      </w:r>
      <w:r w:rsidRPr="009E3BFA">
        <w:rPr>
          <w:sz w:val="22"/>
        </w:rPr>
        <w:t>del diafragma (</w:t>
      </w:r>
      <w:r w:rsidRPr="009E3BFA">
        <w:rPr>
          <w:b/>
          <w:sz w:val="22"/>
        </w:rPr>
        <w:t>T12</w:t>
      </w:r>
      <w:r w:rsidRPr="009E3BFA">
        <w:rPr>
          <w:sz w:val="22"/>
        </w:rPr>
        <w:t>)</w:t>
      </w:r>
      <w:r w:rsidR="009E3BFA" w:rsidRPr="009E3BFA">
        <w:rPr>
          <w:sz w:val="22"/>
        </w:rPr>
        <w:t xml:space="preserve">; </w:t>
      </w:r>
      <w:r w:rsidRPr="009E3BFA">
        <w:rPr>
          <w:sz w:val="22"/>
        </w:rPr>
        <w:t xml:space="preserve">Termina a nivel de </w:t>
      </w:r>
      <w:r w:rsidRPr="009E3BFA">
        <w:rPr>
          <w:b/>
          <w:sz w:val="22"/>
        </w:rPr>
        <w:t>L4</w:t>
      </w:r>
      <w:r w:rsidRPr="009E3BFA">
        <w:rPr>
          <w:sz w:val="22"/>
        </w:rPr>
        <w:t xml:space="preserve">, al dividirse en </w:t>
      </w:r>
      <w:r w:rsidRPr="009E3BFA">
        <w:rPr>
          <w:b/>
          <w:sz w:val="22"/>
        </w:rPr>
        <w:t>arterias ilíacas comunes derecha e izquierda</w:t>
      </w:r>
      <w:r w:rsidRPr="009E3BFA">
        <w:rPr>
          <w:sz w:val="22"/>
        </w:rPr>
        <w:t>.</w:t>
      </w:r>
      <w:r w:rsidR="009E3BFA" w:rsidRPr="009E3BFA">
        <w:rPr>
          <w:sz w:val="22"/>
        </w:rPr>
        <w:t xml:space="preserve">; </w:t>
      </w:r>
      <w:r w:rsidR="00CF7372" w:rsidRPr="009E3BFA">
        <w:rPr>
          <w:sz w:val="22"/>
        </w:rPr>
        <w:t>Ramas de la aorta abdominal:</w:t>
      </w:r>
    </w:p>
    <w:p w:rsidR="009E3BFA" w:rsidRPr="009E3BFA" w:rsidRDefault="009E3BFA" w:rsidP="009E3BFA">
      <w:pPr>
        <w:pStyle w:val="Prrafodelista"/>
        <w:ind w:left="360"/>
        <w:rPr>
          <w:sz w:val="22"/>
        </w:rPr>
      </w:pP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01"/>
        <w:gridCol w:w="2098"/>
        <w:gridCol w:w="1814"/>
        <w:gridCol w:w="3118"/>
        <w:gridCol w:w="2188"/>
      </w:tblGrid>
      <w:tr w:rsidR="009E3BFA" w:rsidTr="009E3BFA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416BA" w:rsidRPr="00D43851" w:rsidRDefault="002416BA" w:rsidP="00D66657">
            <w:pPr>
              <w:jc w:val="left"/>
              <w:rPr>
                <w:b/>
                <w:sz w:val="22"/>
              </w:rPr>
            </w:pPr>
            <w:r w:rsidRPr="00D43851">
              <w:rPr>
                <w:b/>
                <w:sz w:val="20"/>
              </w:rPr>
              <w:t>Plano Vascular</w:t>
            </w:r>
          </w:p>
        </w:tc>
        <w:tc>
          <w:tcPr>
            <w:tcW w:w="20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416BA" w:rsidRPr="00D43851" w:rsidRDefault="002416BA" w:rsidP="00D66657">
            <w:pPr>
              <w:jc w:val="left"/>
              <w:rPr>
                <w:b/>
                <w:sz w:val="22"/>
              </w:rPr>
            </w:pPr>
            <w:r w:rsidRPr="00D43851">
              <w:rPr>
                <w:b/>
                <w:sz w:val="22"/>
              </w:rPr>
              <w:t>Clase</w:t>
            </w:r>
          </w:p>
        </w:tc>
        <w:tc>
          <w:tcPr>
            <w:tcW w:w="18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416BA" w:rsidRPr="00D43851" w:rsidRDefault="002416BA" w:rsidP="00D66657">
            <w:pPr>
              <w:jc w:val="left"/>
              <w:rPr>
                <w:b/>
                <w:sz w:val="22"/>
              </w:rPr>
            </w:pPr>
            <w:r w:rsidRPr="00D43851">
              <w:rPr>
                <w:b/>
                <w:sz w:val="22"/>
              </w:rPr>
              <w:t>Distribución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416BA" w:rsidRPr="00D43851" w:rsidRDefault="002416BA" w:rsidP="00D66657">
            <w:pPr>
              <w:jc w:val="left"/>
              <w:rPr>
                <w:b/>
                <w:sz w:val="22"/>
              </w:rPr>
            </w:pPr>
            <w:r w:rsidRPr="00D43851">
              <w:rPr>
                <w:b/>
                <w:sz w:val="22"/>
              </w:rPr>
              <w:t>Ramas Abdomen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416BA" w:rsidRPr="00D43851" w:rsidRDefault="002416BA" w:rsidP="00D66657">
            <w:pPr>
              <w:jc w:val="left"/>
              <w:rPr>
                <w:b/>
                <w:sz w:val="22"/>
              </w:rPr>
            </w:pPr>
            <w:r w:rsidRPr="00D43851">
              <w:rPr>
                <w:b/>
                <w:sz w:val="22"/>
              </w:rPr>
              <w:t>Nivel Vertebras</w:t>
            </w:r>
          </w:p>
        </w:tc>
      </w:tr>
      <w:tr w:rsidR="00A81E5C" w:rsidTr="009E3BFA"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D66657" w:rsidRPr="002416BA" w:rsidRDefault="00D66657" w:rsidP="00D66657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Línea Media Anterior</w:t>
            </w:r>
          </w:p>
        </w:tc>
        <w:tc>
          <w:tcPr>
            <w:tcW w:w="2098" w:type="dxa"/>
            <w:vMerge w:val="restart"/>
            <w:tcBorders>
              <w:top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Viscerales Impares</w:t>
            </w:r>
          </w:p>
        </w:tc>
        <w:tc>
          <w:tcPr>
            <w:tcW w:w="1814" w:type="dxa"/>
            <w:vMerge w:val="restart"/>
            <w:tcBorders>
              <w:top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Tubo Digestivo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Tronco celíaco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T12</w:t>
            </w:r>
          </w:p>
        </w:tc>
      </w:tr>
      <w:tr w:rsidR="00A81E5C" w:rsidTr="009E3BFA">
        <w:tc>
          <w:tcPr>
            <w:tcW w:w="1701" w:type="dxa"/>
            <w:vMerge/>
            <w:vAlign w:val="center"/>
          </w:tcPr>
          <w:p w:rsidR="00D66657" w:rsidRPr="002416BA" w:rsidRDefault="00D66657" w:rsidP="00D66657">
            <w:pPr>
              <w:jc w:val="left"/>
              <w:rPr>
                <w:b/>
                <w:sz w:val="22"/>
              </w:rPr>
            </w:pPr>
          </w:p>
        </w:tc>
        <w:tc>
          <w:tcPr>
            <w:tcW w:w="2098" w:type="dxa"/>
            <w:vMerge/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Mesentérica Superior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L1</w:t>
            </w:r>
          </w:p>
        </w:tc>
      </w:tr>
      <w:tr w:rsidR="00A81E5C" w:rsidTr="009E3BFA"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D66657" w:rsidRPr="002416BA" w:rsidRDefault="00D66657" w:rsidP="00D66657">
            <w:pPr>
              <w:jc w:val="left"/>
              <w:rPr>
                <w:b/>
                <w:sz w:val="22"/>
              </w:rPr>
            </w:pPr>
          </w:p>
        </w:tc>
        <w:tc>
          <w:tcPr>
            <w:tcW w:w="2098" w:type="dxa"/>
            <w:vMerge/>
            <w:tcBorders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1814" w:type="dxa"/>
            <w:vMerge/>
            <w:tcBorders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Mesentérica Inferior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L3</w:t>
            </w:r>
          </w:p>
        </w:tc>
      </w:tr>
      <w:tr w:rsidR="00A81E5C" w:rsidTr="009E3BFA"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D66657" w:rsidRPr="002416BA" w:rsidRDefault="00D66657" w:rsidP="00D66657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Lateral</w:t>
            </w:r>
          </w:p>
        </w:tc>
        <w:tc>
          <w:tcPr>
            <w:tcW w:w="2098" w:type="dxa"/>
            <w:vMerge w:val="restart"/>
            <w:tcBorders>
              <w:top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Viscerales Pares</w:t>
            </w:r>
          </w:p>
        </w:tc>
        <w:tc>
          <w:tcPr>
            <w:tcW w:w="1814" w:type="dxa"/>
            <w:vMerge w:val="restart"/>
            <w:tcBorders>
              <w:top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Órganos urogenitales y endocrinos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Suprarrenal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L1</w:t>
            </w:r>
          </w:p>
        </w:tc>
      </w:tr>
      <w:tr w:rsidR="00A81E5C" w:rsidTr="009E3BFA">
        <w:tc>
          <w:tcPr>
            <w:tcW w:w="1701" w:type="dxa"/>
            <w:vMerge/>
            <w:vAlign w:val="center"/>
          </w:tcPr>
          <w:p w:rsidR="00D66657" w:rsidRPr="002416BA" w:rsidRDefault="00D66657" w:rsidP="00D66657">
            <w:pPr>
              <w:jc w:val="left"/>
              <w:rPr>
                <w:b/>
                <w:sz w:val="22"/>
              </w:rPr>
            </w:pPr>
          </w:p>
        </w:tc>
        <w:tc>
          <w:tcPr>
            <w:tcW w:w="2098" w:type="dxa"/>
            <w:vMerge/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Renal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L1</w:t>
            </w:r>
          </w:p>
        </w:tc>
      </w:tr>
      <w:tr w:rsidR="00A81E5C" w:rsidTr="009E3BFA"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D66657" w:rsidRPr="002416BA" w:rsidRDefault="00D66657" w:rsidP="00D66657">
            <w:pPr>
              <w:jc w:val="left"/>
              <w:rPr>
                <w:b/>
                <w:sz w:val="22"/>
              </w:rPr>
            </w:pPr>
          </w:p>
        </w:tc>
        <w:tc>
          <w:tcPr>
            <w:tcW w:w="2098" w:type="dxa"/>
            <w:vMerge/>
            <w:tcBorders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1814" w:type="dxa"/>
            <w:vMerge/>
            <w:tcBorders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Gonadal (testicular u ovárica)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66657" w:rsidRDefault="00D66657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L2</w:t>
            </w:r>
          </w:p>
        </w:tc>
      </w:tr>
      <w:tr w:rsidR="009E3BFA" w:rsidTr="009E3BFA"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D43851" w:rsidRPr="002416BA" w:rsidRDefault="00D43851" w:rsidP="00D66657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Posterolateral</w:t>
            </w:r>
          </w:p>
        </w:tc>
        <w:tc>
          <w:tcPr>
            <w:tcW w:w="2098" w:type="dxa"/>
            <w:vMerge w:val="restart"/>
            <w:tcBorders>
              <w:top w:val="single" w:sz="18" w:space="0" w:color="auto"/>
            </w:tcBorders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Parietales (segmentarias) pares</w:t>
            </w:r>
          </w:p>
        </w:tc>
        <w:tc>
          <w:tcPr>
            <w:tcW w:w="1814" w:type="dxa"/>
            <w:vMerge w:val="restart"/>
            <w:tcBorders>
              <w:top w:val="single" w:sz="18" w:space="0" w:color="auto"/>
            </w:tcBorders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Diafragma; pared del tronco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Subcostal</w:t>
            </w:r>
          </w:p>
        </w:tc>
        <w:tc>
          <w:tcPr>
            <w:tcW w:w="2188" w:type="dxa"/>
            <w:tcBorders>
              <w:top w:val="single" w:sz="18" w:space="0" w:color="auto"/>
            </w:tcBorders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L2</w:t>
            </w:r>
          </w:p>
        </w:tc>
      </w:tr>
      <w:tr w:rsidR="009E3BFA" w:rsidTr="009E3BFA">
        <w:tc>
          <w:tcPr>
            <w:tcW w:w="1701" w:type="dxa"/>
            <w:vMerge/>
            <w:vAlign w:val="center"/>
          </w:tcPr>
          <w:p w:rsidR="00D43851" w:rsidRPr="002416BA" w:rsidRDefault="00D43851" w:rsidP="00D66657">
            <w:pPr>
              <w:jc w:val="left"/>
              <w:rPr>
                <w:b/>
                <w:sz w:val="22"/>
              </w:rPr>
            </w:pPr>
          </w:p>
        </w:tc>
        <w:tc>
          <w:tcPr>
            <w:tcW w:w="2098" w:type="dxa"/>
            <w:vMerge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Frénica Inferior</w:t>
            </w:r>
          </w:p>
        </w:tc>
        <w:tc>
          <w:tcPr>
            <w:tcW w:w="2188" w:type="dxa"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T12</w:t>
            </w:r>
          </w:p>
        </w:tc>
      </w:tr>
      <w:tr w:rsidR="009E3BFA" w:rsidTr="009E3BFA">
        <w:tc>
          <w:tcPr>
            <w:tcW w:w="1701" w:type="dxa"/>
            <w:vMerge/>
            <w:vAlign w:val="center"/>
          </w:tcPr>
          <w:p w:rsidR="00D43851" w:rsidRPr="002416BA" w:rsidRDefault="00D43851" w:rsidP="00D66657">
            <w:pPr>
              <w:jc w:val="left"/>
              <w:rPr>
                <w:b/>
                <w:sz w:val="22"/>
              </w:rPr>
            </w:pPr>
          </w:p>
        </w:tc>
        <w:tc>
          <w:tcPr>
            <w:tcW w:w="2098" w:type="dxa"/>
            <w:vMerge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Lumbar</w:t>
            </w:r>
          </w:p>
        </w:tc>
        <w:tc>
          <w:tcPr>
            <w:tcW w:w="2188" w:type="dxa"/>
            <w:vAlign w:val="center"/>
          </w:tcPr>
          <w:p w:rsidR="00D43851" w:rsidRDefault="00D43851" w:rsidP="00D66657">
            <w:pPr>
              <w:jc w:val="left"/>
              <w:rPr>
                <w:sz w:val="22"/>
              </w:rPr>
            </w:pPr>
            <w:r>
              <w:rPr>
                <w:sz w:val="22"/>
              </w:rPr>
              <w:t>L1-4</w:t>
            </w:r>
          </w:p>
        </w:tc>
      </w:tr>
    </w:tbl>
    <w:p w:rsidR="009E3BFA" w:rsidRDefault="009E3BFA" w:rsidP="007E7E38">
      <w:pPr>
        <w:rPr>
          <w:b/>
        </w:rPr>
      </w:pPr>
    </w:p>
    <w:p w:rsidR="007E7E38" w:rsidRPr="00CF7372" w:rsidRDefault="00CF7372" w:rsidP="007E7E38">
      <w:pPr>
        <w:rPr>
          <w:b/>
        </w:rPr>
      </w:pPr>
      <w:r w:rsidRPr="00CF7372">
        <w:rPr>
          <w:b/>
        </w:rPr>
        <w:t>Arterias Ilíacas comunes</w:t>
      </w:r>
    </w:p>
    <w:p w:rsidR="007E7E38" w:rsidRDefault="00253BDC" w:rsidP="007E7E38">
      <w:pPr>
        <w:rPr>
          <w:sz w:val="22"/>
        </w:rPr>
      </w:pPr>
      <w:r>
        <w:rPr>
          <w:sz w:val="22"/>
        </w:rPr>
        <w:t>Corren inferolateralmente, siguiendo el borde medial de los músculos psoas hacia la línea terminal.</w:t>
      </w:r>
    </w:p>
    <w:p w:rsidR="00253BDC" w:rsidRDefault="00253BDC" w:rsidP="007E7E38">
      <w:pPr>
        <w:rPr>
          <w:sz w:val="22"/>
        </w:rPr>
      </w:pPr>
      <w:r>
        <w:rPr>
          <w:sz w:val="22"/>
        </w:rPr>
        <w:t>Se divide en Ilíaca interna y externa.</w:t>
      </w:r>
    </w:p>
    <w:p w:rsidR="00253BDC" w:rsidRPr="00253BDC" w:rsidRDefault="00253BDC" w:rsidP="00253BDC">
      <w:pPr>
        <w:pStyle w:val="Prrafodelista"/>
        <w:numPr>
          <w:ilvl w:val="0"/>
          <w:numId w:val="20"/>
        </w:numPr>
        <w:rPr>
          <w:sz w:val="22"/>
        </w:rPr>
      </w:pPr>
      <w:r w:rsidRPr="00253BDC">
        <w:rPr>
          <w:b/>
          <w:sz w:val="22"/>
        </w:rPr>
        <w:t>Arteria Ilíaca Interna</w:t>
      </w:r>
      <w:r w:rsidRPr="00253BDC">
        <w:rPr>
          <w:sz w:val="22"/>
        </w:rPr>
        <w:t>: entra en la pelvis.</w:t>
      </w:r>
    </w:p>
    <w:p w:rsidR="00253BDC" w:rsidRPr="00253BDC" w:rsidRDefault="00253BDC" w:rsidP="00253BDC">
      <w:pPr>
        <w:pStyle w:val="Prrafodelista"/>
        <w:numPr>
          <w:ilvl w:val="0"/>
          <w:numId w:val="20"/>
        </w:numPr>
        <w:rPr>
          <w:sz w:val="22"/>
        </w:rPr>
      </w:pPr>
      <w:r w:rsidRPr="00253BDC">
        <w:rPr>
          <w:b/>
          <w:sz w:val="22"/>
        </w:rPr>
        <w:t>Arteria Ilíaca Externa</w:t>
      </w:r>
      <w:r w:rsidRPr="00253BDC">
        <w:rPr>
          <w:sz w:val="22"/>
        </w:rPr>
        <w:t>: Sigue el músculo ilipsoas antes de abandonar el abdomen, da origen a:</w:t>
      </w:r>
    </w:p>
    <w:p w:rsidR="007E7E38" w:rsidRPr="00253BDC" w:rsidRDefault="00253BDC" w:rsidP="00253BDC">
      <w:pPr>
        <w:pStyle w:val="Prrafodelista"/>
        <w:numPr>
          <w:ilvl w:val="1"/>
          <w:numId w:val="20"/>
        </w:numPr>
        <w:rPr>
          <w:b/>
          <w:sz w:val="22"/>
        </w:rPr>
      </w:pPr>
      <w:r w:rsidRPr="00253BDC">
        <w:rPr>
          <w:b/>
          <w:sz w:val="22"/>
        </w:rPr>
        <w:t>Arteria epigástrica inferior</w:t>
      </w:r>
    </w:p>
    <w:p w:rsidR="00253BDC" w:rsidRPr="00253BDC" w:rsidRDefault="00253BDC" w:rsidP="00253BDC">
      <w:pPr>
        <w:pStyle w:val="Prrafodelista"/>
        <w:numPr>
          <w:ilvl w:val="1"/>
          <w:numId w:val="20"/>
        </w:numPr>
        <w:rPr>
          <w:b/>
          <w:sz w:val="22"/>
        </w:rPr>
      </w:pPr>
      <w:r w:rsidRPr="00253BDC">
        <w:rPr>
          <w:b/>
          <w:sz w:val="22"/>
        </w:rPr>
        <w:t>Arteria circunfleja ilíaca profunda.</w:t>
      </w:r>
    </w:p>
    <w:p w:rsidR="007E7E38" w:rsidRPr="009E3BFA" w:rsidRDefault="007E7E38" w:rsidP="007E7E38">
      <w:pPr>
        <w:rPr>
          <w:sz w:val="12"/>
        </w:rPr>
      </w:pPr>
    </w:p>
    <w:p w:rsidR="007E7E38" w:rsidRPr="007E7E38" w:rsidRDefault="00943A23" w:rsidP="00943A23">
      <w:pPr>
        <w:pStyle w:val="Ttulo2"/>
      </w:pPr>
      <w:r>
        <w:t>Venas de la pared posterior del abdomen</w:t>
      </w:r>
    </w:p>
    <w:p w:rsidR="008B4268" w:rsidRPr="001D5079" w:rsidRDefault="008B4268" w:rsidP="001D5079">
      <w:pPr>
        <w:pStyle w:val="Prrafodelista"/>
        <w:numPr>
          <w:ilvl w:val="0"/>
          <w:numId w:val="22"/>
        </w:numPr>
        <w:rPr>
          <w:sz w:val="22"/>
        </w:rPr>
      </w:pPr>
      <w:r w:rsidRPr="001D5079">
        <w:rPr>
          <w:sz w:val="22"/>
        </w:rPr>
        <w:t xml:space="preserve">La </w:t>
      </w:r>
      <w:r w:rsidRPr="001D5079">
        <w:rPr>
          <w:b/>
          <w:sz w:val="22"/>
        </w:rPr>
        <w:t>vena testicular u ovárica izquierda</w:t>
      </w:r>
      <w:r w:rsidRPr="001D5079">
        <w:rPr>
          <w:sz w:val="22"/>
        </w:rPr>
        <w:t xml:space="preserve"> drena en la </w:t>
      </w:r>
      <w:r w:rsidRPr="001D5079">
        <w:rPr>
          <w:b/>
          <w:sz w:val="22"/>
        </w:rPr>
        <w:t>renal izquierda</w:t>
      </w:r>
      <w:r w:rsidRPr="001D5079">
        <w:rPr>
          <w:sz w:val="22"/>
        </w:rPr>
        <w:t>.</w:t>
      </w:r>
    </w:p>
    <w:p w:rsidR="007E7E38" w:rsidRPr="001D5079" w:rsidRDefault="008B4268" w:rsidP="001D5079">
      <w:pPr>
        <w:pStyle w:val="Prrafodelista"/>
        <w:numPr>
          <w:ilvl w:val="0"/>
          <w:numId w:val="22"/>
        </w:numPr>
        <w:rPr>
          <w:sz w:val="22"/>
        </w:rPr>
      </w:pPr>
      <w:r w:rsidRPr="001D5079">
        <w:rPr>
          <w:sz w:val="22"/>
        </w:rPr>
        <w:t xml:space="preserve">Todas las otras </w:t>
      </w:r>
      <w:r w:rsidRPr="001D5079">
        <w:rPr>
          <w:b/>
          <w:sz w:val="22"/>
        </w:rPr>
        <w:t>venas de la pared posterior</w:t>
      </w:r>
      <w:r w:rsidRPr="001D5079">
        <w:rPr>
          <w:sz w:val="22"/>
        </w:rPr>
        <w:t xml:space="preserve"> del abdomen son tributarias de la </w:t>
      </w:r>
      <w:r w:rsidRPr="001D5079">
        <w:rPr>
          <w:b/>
          <w:sz w:val="22"/>
        </w:rPr>
        <w:t>VCI</w:t>
      </w:r>
      <w:r w:rsidRPr="001D5079">
        <w:rPr>
          <w:sz w:val="22"/>
        </w:rPr>
        <w:t>.</w:t>
      </w:r>
    </w:p>
    <w:p w:rsidR="001D5079" w:rsidRPr="001D5079" w:rsidRDefault="001D5079" w:rsidP="001D5079">
      <w:pPr>
        <w:pStyle w:val="Prrafodelista"/>
        <w:numPr>
          <w:ilvl w:val="0"/>
          <w:numId w:val="22"/>
        </w:numPr>
        <w:rPr>
          <w:sz w:val="22"/>
        </w:rPr>
      </w:pPr>
      <w:r w:rsidRPr="001D5079">
        <w:rPr>
          <w:sz w:val="22"/>
        </w:rPr>
        <w:t xml:space="preserve">La sangre de las </w:t>
      </w:r>
      <w:r w:rsidRPr="001D5079">
        <w:rPr>
          <w:b/>
          <w:sz w:val="22"/>
        </w:rPr>
        <w:t>vísceras</w:t>
      </w:r>
      <w:r w:rsidRPr="001D5079">
        <w:rPr>
          <w:sz w:val="22"/>
        </w:rPr>
        <w:t xml:space="preserve"> pasa a través del </w:t>
      </w:r>
      <w:r w:rsidRPr="001D5079">
        <w:rPr>
          <w:b/>
          <w:sz w:val="22"/>
        </w:rPr>
        <w:t>sistema venoso porta</w:t>
      </w:r>
      <w:r w:rsidRPr="001D5079">
        <w:rPr>
          <w:sz w:val="22"/>
        </w:rPr>
        <w:t xml:space="preserve"> y del </w:t>
      </w:r>
      <w:r w:rsidRPr="001D5079">
        <w:rPr>
          <w:b/>
          <w:sz w:val="22"/>
        </w:rPr>
        <w:t>hígado</w:t>
      </w:r>
      <w:r w:rsidRPr="001D5079">
        <w:rPr>
          <w:sz w:val="22"/>
        </w:rPr>
        <w:t xml:space="preserve"> antes de entrar a la </w:t>
      </w:r>
      <w:r w:rsidRPr="001D5079">
        <w:rPr>
          <w:b/>
          <w:sz w:val="22"/>
        </w:rPr>
        <w:t>VCI</w:t>
      </w:r>
      <w:r w:rsidRPr="001D5079">
        <w:rPr>
          <w:sz w:val="22"/>
        </w:rPr>
        <w:t xml:space="preserve"> a través de las </w:t>
      </w:r>
      <w:r w:rsidRPr="001D5079">
        <w:rPr>
          <w:b/>
          <w:sz w:val="22"/>
        </w:rPr>
        <w:t>venas hepáticas</w:t>
      </w:r>
      <w:r w:rsidRPr="001D5079">
        <w:rPr>
          <w:sz w:val="22"/>
        </w:rPr>
        <w:t>.</w:t>
      </w:r>
    </w:p>
    <w:p w:rsidR="007E7E38" w:rsidRDefault="009E3BFA" w:rsidP="007E7E38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35DFE060" wp14:editId="68AF9DE9">
            <wp:simplePos x="0" y="0"/>
            <wp:positionH relativeFrom="column">
              <wp:posOffset>4214495</wp:posOffset>
            </wp:positionH>
            <wp:positionV relativeFrom="paragraph">
              <wp:posOffset>82550</wp:posOffset>
            </wp:positionV>
            <wp:extent cx="3096260" cy="3389630"/>
            <wp:effectExtent l="0" t="0" r="8890" b="127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6260" cy="338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E4D" w:rsidRPr="00536E4D" w:rsidRDefault="00536E4D" w:rsidP="007E7E38">
      <w:pPr>
        <w:rPr>
          <w:b/>
        </w:rPr>
      </w:pPr>
      <w:r w:rsidRPr="00536E4D">
        <w:rPr>
          <w:b/>
        </w:rPr>
        <w:t>VCI</w:t>
      </w:r>
    </w:p>
    <w:p w:rsidR="00536E4D" w:rsidRPr="00CB070B" w:rsidRDefault="00536E4D" w:rsidP="00CB070B">
      <w:pPr>
        <w:pStyle w:val="Prrafodelista"/>
        <w:numPr>
          <w:ilvl w:val="0"/>
          <w:numId w:val="23"/>
        </w:numPr>
        <w:rPr>
          <w:sz w:val="22"/>
        </w:rPr>
      </w:pPr>
      <w:r w:rsidRPr="00CB070B">
        <w:rPr>
          <w:sz w:val="22"/>
        </w:rPr>
        <w:t xml:space="preserve">Se forma anterior a </w:t>
      </w:r>
      <w:r w:rsidRPr="00CB070B">
        <w:rPr>
          <w:b/>
          <w:sz w:val="22"/>
        </w:rPr>
        <w:t>L5</w:t>
      </w:r>
      <w:r w:rsidR="00610334" w:rsidRPr="00CB070B">
        <w:rPr>
          <w:sz w:val="22"/>
        </w:rPr>
        <w:t xml:space="preserve"> por la unión de las </w:t>
      </w:r>
      <w:r w:rsidR="00610334" w:rsidRPr="00CB070B">
        <w:rPr>
          <w:b/>
          <w:sz w:val="22"/>
        </w:rPr>
        <w:t>venas ilíacas comunes</w:t>
      </w:r>
      <w:r w:rsidRPr="00CB070B">
        <w:rPr>
          <w:sz w:val="22"/>
        </w:rPr>
        <w:t xml:space="preserve">, inferior a la </w:t>
      </w:r>
      <w:r w:rsidRPr="00CB070B">
        <w:rPr>
          <w:b/>
          <w:sz w:val="22"/>
        </w:rPr>
        <w:t>bifurcación de la aorta</w:t>
      </w:r>
      <w:r w:rsidRPr="00CB070B">
        <w:rPr>
          <w:sz w:val="22"/>
        </w:rPr>
        <w:t xml:space="preserve"> y posterior a la porción proximal de la arteria ilíaca común derecha</w:t>
      </w:r>
      <w:r w:rsidR="00610334" w:rsidRPr="00CB070B">
        <w:rPr>
          <w:sz w:val="22"/>
        </w:rPr>
        <w:t>.</w:t>
      </w:r>
    </w:p>
    <w:p w:rsidR="006E3841" w:rsidRPr="00CB070B" w:rsidRDefault="006E3841" w:rsidP="00CB070B">
      <w:pPr>
        <w:pStyle w:val="Prrafodelista"/>
        <w:numPr>
          <w:ilvl w:val="0"/>
          <w:numId w:val="23"/>
        </w:numPr>
        <w:rPr>
          <w:sz w:val="22"/>
        </w:rPr>
      </w:pPr>
      <w:r w:rsidRPr="00CB070B">
        <w:rPr>
          <w:sz w:val="22"/>
        </w:rPr>
        <w:t xml:space="preserve">Asciende por el </w:t>
      </w:r>
      <w:r w:rsidRPr="00CB070B">
        <w:rPr>
          <w:b/>
          <w:sz w:val="22"/>
        </w:rPr>
        <w:t>lado derecho</w:t>
      </w:r>
      <w:r w:rsidRPr="00CB070B">
        <w:rPr>
          <w:sz w:val="22"/>
        </w:rPr>
        <w:t xml:space="preserve"> de los cuerpos de </w:t>
      </w:r>
      <w:r w:rsidRPr="00CB070B">
        <w:rPr>
          <w:b/>
          <w:sz w:val="22"/>
        </w:rPr>
        <w:t>L3-5</w:t>
      </w:r>
      <w:r w:rsidRPr="00CB070B">
        <w:rPr>
          <w:sz w:val="22"/>
        </w:rPr>
        <w:t xml:space="preserve">, sobre el músculo </w:t>
      </w:r>
      <w:r w:rsidRPr="00CB070B">
        <w:rPr>
          <w:b/>
          <w:sz w:val="22"/>
        </w:rPr>
        <w:t>Psoas mayor derecho.</w:t>
      </w:r>
      <w:r w:rsidRPr="00CB070B">
        <w:rPr>
          <w:sz w:val="22"/>
        </w:rPr>
        <w:t xml:space="preserve"> </w:t>
      </w:r>
    </w:p>
    <w:p w:rsidR="006E3841" w:rsidRPr="00CB070B" w:rsidRDefault="006E3841" w:rsidP="00CB070B">
      <w:pPr>
        <w:pStyle w:val="Prrafodelista"/>
        <w:numPr>
          <w:ilvl w:val="0"/>
          <w:numId w:val="23"/>
        </w:numPr>
        <w:rPr>
          <w:sz w:val="22"/>
        </w:rPr>
      </w:pPr>
      <w:r w:rsidRPr="00CB070B">
        <w:rPr>
          <w:sz w:val="22"/>
        </w:rPr>
        <w:t xml:space="preserve">Abandona el abdomen por el </w:t>
      </w:r>
      <w:r w:rsidRPr="00CB070B">
        <w:rPr>
          <w:b/>
          <w:sz w:val="22"/>
        </w:rPr>
        <w:t>orificio de la VC</w:t>
      </w:r>
      <w:r w:rsidRPr="00CB070B">
        <w:rPr>
          <w:sz w:val="22"/>
        </w:rPr>
        <w:t xml:space="preserve"> en el diafragma a nivel de </w:t>
      </w:r>
      <w:r w:rsidRPr="00CB070B">
        <w:rPr>
          <w:b/>
          <w:sz w:val="22"/>
        </w:rPr>
        <w:t>T8</w:t>
      </w:r>
      <w:r w:rsidRPr="00CB070B">
        <w:rPr>
          <w:sz w:val="22"/>
        </w:rPr>
        <w:t>.</w:t>
      </w:r>
    </w:p>
    <w:p w:rsidR="006E3841" w:rsidRPr="00CB070B" w:rsidRDefault="006E3841" w:rsidP="00CB070B">
      <w:pPr>
        <w:pStyle w:val="Prrafodelista"/>
        <w:numPr>
          <w:ilvl w:val="0"/>
          <w:numId w:val="23"/>
        </w:numPr>
        <w:rPr>
          <w:sz w:val="22"/>
        </w:rPr>
      </w:pPr>
      <w:r w:rsidRPr="00CB070B">
        <w:rPr>
          <w:sz w:val="22"/>
        </w:rPr>
        <w:t xml:space="preserve">Es </w:t>
      </w:r>
      <w:r w:rsidRPr="00CB070B">
        <w:rPr>
          <w:b/>
          <w:sz w:val="22"/>
        </w:rPr>
        <w:t>7cm</w:t>
      </w:r>
      <w:r w:rsidRPr="00CB070B">
        <w:rPr>
          <w:sz w:val="22"/>
        </w:rPr>
        <w:t xml:space="preserve"> más larga que la </w:t>
      </w:r>
      <w:r w:rsidRPr="00CB070B">
        <w:rPr>
          <w:b/>
          <w:sz w:val="22"/>
        </w:rPr>
        <w:t>aorta abdominal</w:t>
      </w:r>
      <w:r w:rsidRPr="00CB070B">
        <w:rPr>
          <w:sz w:val="22"/>
        </w:rPr>
        <w:t xml:space="preserve"> (longitud adicional </w:t>
      </w:r>
      <w:r w:rsidRPr="00CB070B">
        <w:rPr>
          <w:b/>
          <w:sz w:val="22"/>
        </w:rPr>
        <w:t>intrahepática</w:t>
      </w:r>
      <w:r w:rsidRPr="00CB070B">
        <w:rPr>
          <w:sz w:val="22"/>
        </w:rPr>
        <w:t>)</w:t>
      </w:r>
    </w:p>
    <w:p w:rsidR="007E7E38" w:rsidRPr="007E7E38" w:rsidRDefault="007E7E38" w:rsidP="007E7E38">
      <w:pPr>
        <w:rPr>
          <w:sz w:val="22"/>
        </w:rPr>
      </w:pPr>
    </w:p>
    <w:p w:rsidR="007E7E38" w:rsidRDefault="00F257EC" w:rsidP="007E7E38">
      <w:pPr>
        <w:rPr>
          <w:sz w:val="22"/>
        </w:rPr>
      </w:pPr>
      <w:r w:rsidRPr="00F257EC">
        <w:rPr>
          <w:b/>
          <w:sz w:val="22"/>
        </w:rPr>
        <w:t>Las venas tributarias de la VCI</w:t>
      </w:r>
      <w:r>
        <w:rPr>
          <w:sz w:val="22"/>
        </w:rPr>
        <w:t xml:space="preserve"> corresponden con las </w:t>
      </w:r>
      <w:r w:rsidRPr="00F257EC">
        <w:rPr>
          <w:b/>
          <w:sz w:val="22"/>
        </w:rPr>
        <w:t>ramas parietales y viscerales pares de la aorta</w:t>
      </w:r>
      <w:r>
        <w:rPr>
          <w:sz w:val="22"/>
        </w:rPr>
        <w:t>.</w:t>
      </w:r>
    </w:p>
    <w:p w:rsidR="00FD6EAF" w:rsidRPr="00FD6EAF" w:rsidRDefault="00FD6EAF" w:rsidP="00FD6EAF">
      <w:pPr>
        <w:pStyle w:val="Prrafodelista"/>
        <w:numPr>
          <w:ilvl w:val="0"/>
          <w:numId w:val="25"/>
        </w:numPr>
        <w:rPr>
          <w:sz w:val="22"/>
        </w:rPr>
      </w:pPr>
      <w:r w:rsidRPr="00FD6EAF">
        <w:rPr>
          <w:b/>
          <w:sz w:val="22"/>
        </w:rPr>
        <w:t>Ramas que corresponden a las ramas viscerales pares</w:t>
      </w:r>
      <w:r w:rsidRPr="00FD6EAF">
        <w:rPr>
          <w:sz w:val="22"/>
        </w:rPr>
        <w:t xml:space="preserve"> de la aorta abdominal</w:t>
      </w:r>
      <w:r w:rsidR="00724DC8">
        <w:rPr>
          <w:sz w:val="22"/>
        </w:rPr>
        <w:t>:</w:t>
      </w:r>
      <w:r w:rsidRPr="00FD6EAF">
        <w:rPr>
          <w:sz w:val="22"/>
        </w:rPr>
        <w:t xml:space="preserve"> </w:t>
      </w:r>
      <w:r w:rsidRPr="00724DC8">
        <w:rPr>
          <w:sz w:val="22"/>
        </w:rPr>
        <w:t>Vena suprarrenal derecha, venas renales, vena gonadal derecha</w:t>
      </w:r>
      <w:r w:rsidRPr="00FD6EAF">
        <w:rPr>
          <w:sz w:val="22"/>
        </w:rPr>
        <w:t xml:space="preserve">; </w:t>
      </w:r>
    </w:p>
    <w:p w:rsidR="00FD6EAF" w:rsidRDefault="00724DC8" w:rsidP="00FD6EAF">
      <w:pPr>
        <w:pStyle w:val="Prrafodelista"/>
        <w:numPr>
          <w:ilvl w:val="0"/>
          <w:numId w:val="25"/>
        </w:numPr>
        <w:rPr>
          <w:sz w:val="22"/>
        </w:rPr>
      </w:pPr>
      <w:r>
        <w:rPr>
          <w:b/>
          <w:sz w:val="22"/>
        </w:rPr>
        <w:t>L</w:t>
      </w:r>
      <w:r w:rsidR="00FD6EAF" w:rsidRPr="00FD6EAF">
        <w:rPr>
          <w:b/>
          <w:sz w:val="22"/>
        </w:rPr>
        <w:t>a vena suprarrenal y gonadal izquierda</w:t>
      </w:r>
      <w:r w:rsidR="00FD6EAF" w:rsidRPr="00FD6EAF">
        <w:rPr>
          <w:sz w:val="22"/>
        </w:rPr>
        <w:t xml:space="preserve"> drenan en la </w:t>
      </w:r>
      <w:r w:rsidR="00FD6EAF" w:rsidRPr="00FD6EAF">
        <w:rPr>
          <w:b/>
          <w:sz w:val="22"/>
        </w:rPr>
        <w:t>vena renal izquierda</w:t>
      </w:r>
      <w:r w:rsidR="00FD6EAF" w:rsidRPr="00FD6EAF">
        <w:rPr>
          <w:sz w:val="22"/>
        </w:rPr>
        <w:t xml:space="preserve"> y luego a la </w:t>
      </w:r>
      <w:r w:rsidR="00FD6EAF" w:rsidRPr="00724DC8">
        <w:rPr>
          <w:b/>
          <w:sz w:val="22"/>
        </w:rPr>
        <w:t>VCI</w:t>
      </w:r>
      <w:r w:rsidR="00FD6EAF" w:rsidRPr="00FD6EAF">
        <w:rPr>
          <w:sz w:val="22"/>
        </w:rPr>
        <w:t>.</w:t>
      </w:r>
    </w:p>
    <w:p w:rsidR="00FD6EAF" w:rsidRPr="00FD6EAF" w:rsidRDefault="00FD6EAF" w:rsidP="00FD6EAF">
      <w:pPr>
        <w:pStyle w:val="Prrafodelista"/>
        <w:numPr>
          <w:ilvl w:val="0"/>
          <w:numId w:val="25"/>
        </w:numPr>
        <w:rPr>
          <w:sz w:val="22"/>
        </w:rPr>
      </w:pPr>
      <w:r w:rsidRPr="00FD6EAF">
        <w:rPr>
          <w:b/>
          <w:sz w:val="22"/>
        </w:rPr>
        <w:lastRenderedPageBreak/>
        <w:t>Ramas parietales pares de la VCI</w:t>
      </w:r>
      <w:r>
        <w:rPr>
          <w:sz w:val="22"/>
        </w:rPr>
        <w:t>: venas frénicas inferiores, venas lumbares (L3 y L4) y las venas ilíacas comunes.</w:t>
      </w:r>
    </w:p>
    <w:p w:rsidR="00F257EC" w:rsidRPr="00EB4918" w:rsidRDefault="00F257EC" w:rsidP="00EB4918">
      <w:pPr>
        <w:pStyle w:val="Prrafodelista"/>
        <w:numPr>
          <w:ilvl w:val="0"/>
          <w:numId w:val="26"/>
        </w:numPr>
        <w:rPr>
          <w:sz w:val="22"/>
        </w:rPr>
      </w:pPr>
      <w:r w:rsidRPr="00EB4918">
        <w:rPr>
          <w:b/>
          <w:sz w:val="22"/>
        </w:rPr>
        <w:t>Las ramas viscerales impares</w:t>
      </w:r>
      <w:r w:rsidRPr="00EB4918">
        <w:rPr>
          <w:sz w:val="22"/>
        </w:rPr>
        <w:t xml:space="preserve"> de la aorta son tributarias de la </w:t>
      </w:r>
      <w:r w:rsidRPr="00EB4918">
        <w:rPr>
          <w:b/>
          <w:sz w:val="22"/>
        </w:rPr>
        <w:t>vena porta hepática</w:t>
      </w:r>
      <w:r w:rsidRPr="00EB4918">
        <w:rPr>
          <w:sz w:val="22"/>
        </w:rPr>
        <w:t>.</w:t>
      </w:r>
    </w:p>
    <w:p w:rsidR="005417C7" w:rsidRDefault="009E3BFA" w:rsidP="00EB4918">
      <w:pPr>
        <w:pStyle w:val="Prrafodelista"/>
        <w:numPr>
          <w:ilvl w:val="0"/>
          <w:numId w:val="26"/>
        </w:numPr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FBA5ECF" wp14:editId="1BD3ECB0">
                <wp:simplePos x="0" y="0"/>
                <wp:positionH relativeFrom="column">
                  <wp:posOffset>343535</wp:posOffset>
                </wp:positionH>
                <wp:positionV relativeFrom="paragraph">
                  <wp:posOffset>200660</wp:posOffset>
                </wp:positionV>
                <wp:extent cx="6400165" cy="3027680"/>
                <wp:effectExtent l="0" t="0" r="635" b="1270"/>
                <wp:wrapSquare wrapText="bothSides"/>
                <wp:docPr id="12" name="1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165" cy="3027680"/>
                          <a:chOff x="0" y="0"/>
                          <a:chExt cx="5986732" cy="2596551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063042" y="0"/>
                            <a:ext cx="1923690" cy="2536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4505"/>
                            <a:ext cx="4088921" cy="2562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2 Grupo" o:spid="_x0000_s1026" style="position:absolute;margin-left:27.05pt;margin-top:15.8pt;width:503.95pt;height:238.4pt;z-index:251666432;mso-width-relative:margin;mso-height-relative:margin" coordsize="59867,25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1" o:spid="_x0000_s1027" type="#_x0000_t75" style="position:absolute;left:40630;width:19237;height:25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yuJXBAAAA2wAAAA8AAABkcnMvZG93bnJldi54bWxEj9GKwjAQRd8X/Icwgi+LpnVFpBpFXARf&#10;t+sHDM3YFJtJTWLt/r0RhH2b4d65585mN9hW9ORD41hBPstAEFdON1wrOP8epysQISJrbB2Tgj8K&#10;sNuOPjZYaPfgH+rLWIsUwqFABSbGrpAyVIYshpnriJN2cd5iTKuvpfb4SOG2lfMsW0qLDSeCwY4O&#10;hqprebcJcj5cXPlt/enWo71/mkX9lS+UmoyH/RpEpCH+m9/XJ53q5/D6JQ0gt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yuJXBAAAA2wAAAA8AAAAAAAAAAAAAAAAAnwIA&#10;AGRycy9kb3ducmV2LnhtbFBLBQYAAAAABAAEAPcAAACNAwAAAAA=&#10;">
                  <v:imagedata r:id="rId18" o:title="" croptop="14653f" cropbottom="11363f" cropleft="27122f" cropright="15930f"/>
                  <v:path arrowok="t"/>
                </v:shape>
                <v:shape id="Imagen 10" o:spid="_x0000_s1028" type="#_x0000_t75" style="position:absolute;top:345;width:40889;height:2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769bEAAAA2wAAAA8AAABkcnMvZG93bnJldi54bWxEj0FrwkAQhe8F/8MygpeimwoWja4igqK9&#10;VYvnITsm0exszG5N7K/vHAq9zfDevPfNYtW5Sj2oCaVnA2+jBBRx5m3JuYGv03Y4BRUissXKMxl4&#10;UoDVsveywNT6lj/pcYy5khAOKRooYqxTrUNWkMMw8jWxaBffOIyyNrm2DbYS7io9TpJ37bBkaSiw&#10;pk1B2e347QxMdtvqdba/b34+prfrmQ7x1J5nxgz63XoOKlIX/81/13sr+EIvv8gAe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769bEAAAA2wAAAA8AAAAAAAAAAAAAAAAA&#10;nwIAAGRycy9kb3ducmV2LnhtbFBLBQYAAAAABAAEAPcAAACQAwAAAAA=&#10;">
                  <v:imagedata r:id="rId19" o:title="" croptop="15190f" cropbottom="10366f" cropleft="10184f" cropright="7493f"/>
                  <v:path arrowok="t"/>
                </v:shape>
                <w10:wrap type="square"/>
              </v:group>
            </w:pict>
          </mc:Fallback>
        </mc:AlternateContent>
      </w:r>
      <w:r w:rsidR="005417C7" w:rsidRPr="00EB4918">
        <w:rPr>
          <w:b/>
          <w:sz w:val="22"/>
        </w:rPr>
        <w:t>Las venas lumbares ascendentes y ácigos</w:t>
      </w:r>
      <w:r w:rsidR="005417C7" w:rsidRPr="00EB4918">
        <w:rPr>
          <w:sz w:val="22"/>
        </w:rPr>
        <w:t xml:space="preserve"> conectan la </w:t>
      </w:r>
      <w:r w:rsidR="005417C7" w:rsidRPr="00EB4918">
        <w:rPr>
          <w:b/>
          <w:sz w:val="22"/>
        </w:rPr>
        <w:t>VCI y la VCS</w:t>
      </w:r>
      <w:r w:rsidR="000367FF">
        <w:rPr>
          <w:sz w:val="22"/>
        </w:rPr>
        <w:t>.</w:t>
      </w: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9E3BFA" w:rsidRDefault="009E3BFA" w:rsidP="00E70C73">
      <w:pPr>
        <w:pStyle w:val="Ttulo2"/>
      </w:pPr>
    </w:p>
    <w:p w:rsidR="000367FF" w:rsidRDefault="00E70C73" w:rsidP="00E70C73">
      <w:pPr>
        <w:pStyle w:val="Ttulo2"/>
      </w:pPr>
      <w:r>
        <w:t>Vasos Linfáticos</w:t>
      </w:r>
    </w:p>
    <w:p w:rsidR="000367FF" w:rsidRDefault="00286EB1" w:rsidP="000367FF">
      <w:pPr>
        <w:rPr>
          <w:sz w:val="22"/>
        </w:rPr>
      </w:pPr>
      <w:r>
        <w:rPr>
          <w:sz w:val="22"/>
        </w:rPr>
        <w:t>Se distribuyen a lo largo de la aorta, VCI y vasos ilíacos.</w:t>
      </w:r>
    </w:p>
    <w:p w:rsidR="000367FF" w:rsidRDefault="000367FF" w:rsidP="000367FF">
      <w:pPr>
        <w:rPr>
          <w:sz w:val="22"/>
        </w:rPr>
      </w:pPr>
    </w:p>
    <w:p w:rsidR="00286EB1" w:rsidRPr="00BE316A" w:rsidRDefault="00515F10" w:rsidP="000367FF">
      <w:pPr>
        <w:rPr>
          <w:b/>
          <w:sz w:val="22"/>
        </w:rPr>
      </w:pPr>
      <w:r w:rsidRPr="00BE316A">
        <w:rPr>
          <w:b/>
          <w:sz w:val="22"/>
        </w:rPr>
        <w:t xml:space="preserve">Nódulos linfáticos ilíacos externos e internos </w:t>
      </w:r>
      <w:r w:rsidRPr="00BE316A">
        <w:rPr>
          <w:b/>
          <w:sz w:val="22"/>
        </w:rPr>
        <w:sym w:font="Wingdings" w:char="F0E0"/>
      </w:r>
      <w:r w:rsidRPr="00BE316A">
        <w:rPr>
          <w:b/>
          <w:sz w:val="22"/>
        </w:rPr>
        <w:t xml:space="preserve"> Nódulos linfáticos ilíacos comunes </w:t>
      </w:r>
      <w:r w:rsidRPr="00BE316A">
        <w:rPr>
          <w:b/>
          <w:sz w:val="22"/>
        </w:rPr>
        <w:sym w:font="Wingdings" w:char="F0E0"/>
      </w:r>
      <w:r w:rsidRPr="00BE316A">
        <w:rPr>
          <w:b/>
          <w:sz w:val="22"/>
        </w:rPr>
        <w:t xml:space="preserve"> Nódulos linfáticos lumbares</w:t>
      </w:r>
      <w:r w:rsidR="00515699">
        <w:rPr>
          <w:b/>
          <w:sz w:val="22"/>
        </w:rPr>
        <w:t xml:space="preserve"> </w:t>
      </w:r>
      <w:r w:rsidR="00515699" w:rsidRPr="00515699">
        <w:rPr>
          <w:b/>
          <w:sz w:val="22"/>
        </w:rPr>
        <w:sym w:font="Wingdings" w:char="F0E0"/>
      </w:r>
      <w:r w:rsidR="00515699">
        <w:rPr>
          <w:b/>
          <w:sz w:val="22"/>
        </w:rPr>
        <w:t xml:space="preserve"> Troncos linfáticos lumbares</w:t>
      </w:r>
      <w:r w:rsidRPr="00BE316A">
        <w:rPr>
          <w:b/>
          <w:sz w:val="22"/>
        </w:rPr>
        <w:t>.</w:t>
      </w:r>
    </w:p>
    <w:p w:rsidR="00515699" w:rsidRDefault="00515699" w:rsidP="00BE316A">
      <w:pPr>
        <w:rPr>
          <w:b/>
          <w:sz w:val="22"/>
        </w:rPr>
      </w:pPr>
    </w:p>
    <w:p w:rsidR="00BE316A" w:rsidRPr="0049315C" w:rsidRDefault="00BE316A" w:rsidP="0049315C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49315C">
        <w:rPr>
          <w:b/>
          <w:sz w:val="22"/>
        </w:rPr>
        <w:t>Los nódulos linfáticos lumbares</w:t>
      </w:r>
      <w:r w:rsidRPr="0049315C">
        <w:rPr>
          <w:sz w:val="22"/>
        </w:rPr>
        <w:t>: se sitúan a los lados de la VCI y la aorta, reciben linfa de la pared posterior del abdomen, riñones, uréteres, testículos, ovarios, útero y trompas uterinas</w:t>
      </w:r>
      <w:r w:rsidR="00BE1409" w:rsidRPr="0049315C">
        <w:rPr>
          <w:sz w:val="22"/>
        </w:rPr>
        <w:t>; col</w:t>
      </w:r>
      <w:r w:rsidR="00515699" w:rsidRPr="0049315C">
        <w:rPr>
          <w:sz w:val="22"/>
        </w:rPr>
        <w:t xml:space="preserve">on descendente, pelvis y miembros inferiores (a través de los </w:t>
      </w:r>
      <w:r w:rsidR="00515699" w:rsidRPr="0049315C">
        <w:rPr>
          <w:b/>
          <w:sz w:val="22"/>
        </w:rPr>
        <w:t>nódulos linfáticos mesentéricos inferiores e ilíacos comunes</w:t>
      </w:r>
      <w:r w:rsidR="00515699" w:rsidRPr="0049315C">
        <w:rPr>
          <w:sz w:val="22"/>
        </w:rPr>
        <w:t>)</w:t>
      </w:r>
      <w:r w:rsidRPr="0049315C">
        <w:rPr>
          <w:sz w:val="22"/>
        </w:rPr>
        <w:t>.</w:t>
      </w:r>
    </w:p>
    <w:p w:rsidR="00515F10" w:rsidRDefault="00515F10" w:rsidP="0049315C">
      <w:pPr>
        <w:rPr>
          <w:sz w:val="22"/>
        </w:rPr>
      </w:pPr>
    </w:p>
    <w:p w:rsidR="00515F10" w:rsidRPr="0049315C" w:rsidRDefault="00515F10" w:rsidP="0049315C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49315C">
        <w:rPr>
          <w:sz w:val="22"/>
        </w:rPr>
        <w:t xml:space="preserve">Linfa del tubo digestivo, hígado, bazo y páncreas pasa al o largo de las arterias celíaca y mesentéricas superior e inferior hacia los </w:t>
      </w:r>
      <w:r w:rsidRPr="0049315C">
        <w:rPr>
          <w:b/>
          <w:sz w:val="22"/>
        </w:rPr>
        <w:t>nódulos linfáticos preaórticos</w:t>
      </w:r>
      <w:r w:rsidRPr="0049315C">
        <w:rPr>
          <w:sz w:val="22"/>
        </w:rPr>
        <w:t xml:space="preserve"> (nódulos celíacos y mesentéricos superiores e inferior)</w:t>
      </w:r>
    </w:p>
    <w:p w:rsidR="00BE316A" w:rsidRDefault="00BE316A" w:rsidP="000367FF">
      <w:pPr>
        <w:rPr>
          <w:b/>
          <w:sz w:val="22"/>
        </w:rPr>
      </w:pPr>
    </w:p>
    <w:p w:rsidR="00286EB1" w:rsidRPr="00BE316A" w:rsidRDefault="00515F10" w:rsidP="000367FF">
      <w:pPr>
        <w:rPr>
          <w:b/>
          <w:sz w:val="22"/>
        </w:rPr>
      </w:pPr>
      <w:r w:rsidRPr="00BE316A">
        <w:rPr>
          <w:b/>
          <w:sz w:val="22"/>
        </w:rPr>
        <w:t xml:space="preserve">Nódulos celíacos y mesentéricos superiores e inferior </w:t>
      </w:r>
      <w:r w:rsidRPr="00BE316A">
        <w:rPr>
          <w:b/>
          <w:sz w:val="22"/>
        </w:rPr>
        <w:sym w:font="Wingdings" w:char="F0E0"/>
      </w:r>
      <w:r w:rsidRPr="00BE316A">
        <w:rPr>
          <w:b/>
          <w:sz w:val="22"/>
        </w:rPr>
        <w:t xml:space="preserve"> Troncos linfáticos intestinales </w:t>
      </w:r>
      <w:r w:rsidRPr="00BE316A">
        <w:rPr>
          <w:b/>
          <w:sz w:val="22"/>
        </w:rPr>
        <w:sym w:font="Wingdings" w:char="F0E0"/>
      </w:r>
      <w:r w:rsidRPr="00BE316A">
        <w:rPr>
          <w:b/>
          <w:sz w:val="22"/>
        </w:rPr>
        <w:t xml:space="preserve"> conducto torácico</w:t>
      </w:r>
      <w:r w:rsidR="0049315C">
        <w:rPr>
          <w:b/>
          <w:sz w:val="22"/>
        </w:rPr>
        <w:t xml:space="preserve"> (L1-L2)</w:t>
      </w:r>
    </w:p>
    <w:p w:rsidR="00286EB1" w:rsidRDefault="00286EB1" w:rsidP="000367FF">
      <w:pPr>
        <w:rPr>
          <w:sz w:val="22"/>
        </w:rPr>
      </w:pPr>
    </w:p>
    <w:p w:rsidR="00286EB1" w:rsidRDefault="0049315C" w:rsidP="0049315C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49315C">
        <w:rPr>
          <w:b/>
          <w:sz w:val="22"/>
        </w:rPr>
        <w:t>Cisterna de Quilo</w:t>
      </w:r>
      <w:r w:rsidRPr="0049315C">
        <w:rPr>
          <w:sz w:val="22"/>
        </w:rPr>
        <w:t xml:space="preserve">: Saco o dilatación en la convergencia de principales </w:t>
      </w:r>
      <w:r w:rsidRPr="0049315C">
        <w:rPr>
          <w:sz w:val="22"/>
          <w:u w:val="single"/>
        </w:rPr>
        <w:t>troncos linfáticos lumbares, troncos linfáticos intestinales y troncos linfáticos torácicos descendentes</w:t>
      </w:r>
      <w:r w:rsidRPr="0049315C">
        <w:rPr>
          <w:sz w:val="22"/>
        </w:rPr>
        <w:t>.</w:t>
      </w:r>
    </w:p>
    <w:p w:rsidR="008874EE" w:rsidRDefault="008874EE" w:rsidP="008874EE">
      <w:pPr>
        <w:pStyle w:val="Prrafodelista"/>
        <w:ind w:left="360"/>
        <w:rPr>
          <w:sz w:val="22"/>
        </w:rPr>
      </w:pPr>
    </w:p>
    <w:p w:rsidR="008874EE" w:rsidRDefault="008874EE" w:rsidP="0049315C">
      <w:pPr>
        <w:pStyle w:val="Prrafodelista"/>
        <w:numPr>
          <w:ilvl w:val="0"/>
          <w:numId w:val="27"/>
        </w:numPr>
        <w:ind w:left="360"/>
        <w:rPr>
          <w:sz w:val="22"/>
        </w:rPr>
      </w:pPr>
      <w:r>
        <w:rPr>
          <w:b/>
          <w:sz w:val="22"/>
        </w:rPr>
        <w:t>El conducto torácico</w:t>
      </w:r>
      <w:r>
        <w:rPr>
          <w:sz w:val="22"/>
        </w:rPr>
        <w:t xml:space="preserve">: asciende a través del hiato aórtico del diafragma para entrar al mediastino posterior, donde recibe el </w:t>
      </w:r>
      <w:r w:rsidRPr="008874EE">
        <w:rPr>
          <w:b/>
          <w:sz w:val="22"/>
        </w:rPr>
        <w:t>drenaje parietal y visceral</w:t>
      </w:r>
      <w:r>
        <w:rPr>
          <w:sz w:val="22"/>
        </w:rPr>
        <w:t xml:space="preserve"> y finaliza en el sistema venoso a nivel de la unión de la </w:t>
      </w:r>
      <w:r w:rsidRPr="008874EE">
        <w:rPr>
          <w:b/>
          <w:sz w:val="22"/>
        </w:rPr>
        <w:t>subclavia izquierda y VYI</w:t>
      </w:r>
      <w:r>
        <w:rPr>
          <w:sz w:val="22"/>
        </w:rPr>
        <w:t xml:space="preserve"> (</w:t>
      </w:r>
      <w:r w:rsidRPr="008874EE">
        <w:rPr>
          <w:b/>
          <w:sz w:val="22"/>
        </w:rPr>
        <w:t>ángulo venoso izquierdo</w:t>
      </w:r>
      <w:r>
        <w:rPr>
          <w:sz w:val="22"/>
        </w:rPr>
        <w:t>)</w:t>
      </w:r>
    </w:p>
    <w:p w:rsidR="009200A6" w:rsidRPr="009200A6" w:rsidRDefault="009200A6" w:rsidP="009200A6">
      <w:pPr>
        <w:pStyle w:val="Prrafodelista"/>
        <w:rPr>
          <w:sz w:val="22"/>
        </w:rPr>
      </w:pPr>
    </w:p>
    <w:p w:rsidR="009200A6" w:rsidRDefault="009200A6" w:rsidP="009200A6">
      <w:pPr>
        <w:rPr>
          <w:sz w:val="22"/>
        </w:rPr>
      </w:pPr>
    </w:p>
    <w:p w:rsidR="009200A6" w:rsidRDefault="009200A6" w:rsidP="009200A6">
      <w:pPr>
        <w:rPr>
          <w:sz w:val="22"/>
        </w:rPr>
      </w:pPr>
    </w:p>
    <w:p w:rsidR="009200A6" w:rsidRDefault="009200A6" w:rsidP="009200A6">
      <w:pPr>
        <w:rPr>
          <w:sz w:val="22"/>
        </w:rPr>
      </w:pPr>
    </w:p>
    <w:p w:rsidR="009200A6" w:rsidRPr="009200A6" w:rsidRDefault="00F32EF9" w:rsidP="009200A6">
      <w:pPr>
        <w:rPr>
          <w:sz w:val="22"/>
        </w:rPr>
      </w:pPr>
      <w:r>
        <w:rPr>
          <w:noProof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-18415</wp:posOffset>
                </wp:positionV>
                <wp:extent cx="7366635" cy="4131945"/>
                <wp:effectExtent l="0" t="0" r="5715" b="1905"/>
                <wp:wrapSquare wrapText="bothSides"/>
                <wp:docPr id="16" name="1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635" cy="4131945"/>
                          <a:chOff x="0" y="0"/>
                          <a:chExt cx="7366959" cy="4132053"/>
                        </a:xfrm>
                      </wpg:grpSpPr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46649"/>
                            <a:ext cx="4339087" cy="3985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17985" y="0"/>
                            <a:ext cx="3648974" cy="3666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6 Grupo" o:spid="_x0000_s1026" style="position:absolute;margin-left:-20.4pt;margin-top:-1.45pt;width:580.05pt;height:325.35pt;z-index:251670528" coordsize="73669,41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">
                <v:shape id="Imagen 14" o:spid="_x0000_s1027" type="#_x0000_t75" style="position:absolute;top:1466;width:43390;height:39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LGf/BAAAA2wAAAA8AAABkcnMvZG93bnJldi54bWxET01rwkAQvQv+h2WE3urGVqSkriJaQUgp&#10;qIVeh+yYRLOzITua+O+7hYK3ebzPmS97V6sbtaHybGAyTkAR595WXBj4Pm6f30AFQbZYeyYDdwqw&#10;XAwHc0yt73hPt4MUKoZwSNFAKdKkWoe8JIdh7BviyJ1861AibAttW+xiuKv1S5LMtMOKY0OJDa1L&#10;yi+HqzPwmh1nmJ3kK5OfXdV9fG4wuLMxT6N+9Q5KqJeH+N+9s3H+FP5+iQfox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LGf/BAAAA2wAAAA8AAAAAAAAAAAAAAAAAnwIA&#10;AGRycy9kb3ducmV2LnhtbFBLBQYAAAAABAAEAPcAAACNAwAAAAA=&#10;">
                  <v:imagedata r:id="rId22" o:title="" croptop="6715f" cropbottom="5237f" cropleft="5036f" cropright="16683f"/>
                  <v:path arrowok="t"/>
                </v:shape>
                <v:shape id="Imagen 15" o:spid="_x0000_s1028" type="#_x0000_t75" style="position:absolute;left:37179;width:36490;height:36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zwobCAAAA2wAAAA8AAABkcnMvZG93bnJldi54bWxET01rwkAQvRf8D8sIvRTdtNCi0VWKNLTg&#10;qVHvQ3ZMotnZsLsmaX59t1DwNo/3OevtYBrRkfO1ZQXP8wQEcWF1zaWC4yGbLUD4gKyxsUwKfsjD&#10;djN5WGOqbc/f1OWhFDGEfYoKqhDaVEpfVGTQz21LHLmzdQZDhK6U2mEfw00jX5LkTRqsOTZU2NKu&#10;ouKa34wC/TFe8qf8dtpnyW65v46nz9Y1Sj1Oh/cViEBDuIv/3V86zn+Fv1/iAX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s8KGwgAAANsAAAAPAAAAAAAAAAAAAAAAAJ8C&#10;AABkcnMvZG93bnJldi54bWxQSwUGAAAAAAQABAD3AAAAjgMAAAAA&#10;">
                  <v:imagedata r:id="rId23" o:title="" croptop="8872f" cropbottom="7058f" cropleft="17947f" cropright="10587f"/>
                  <v:path arrowok="t"/>
                </v:shape>
                <w10:wrap type="square"/>
              </v:group>
            </w:pict>
          </mc:Fallback>
        </mc:AlternateContent>
      </w:r>
      <w:r w:rsidR="009200A6" w:rsidRPr="009200A6">
        <w:rPr>
          <w:noProof/>
          <w:lang w:val="es-GT" w:eastAsia="es-GT"/>
        </w:rPr>
        <w:t xml:space="preserve"> </w:t>
      </w:r>
    </w:p>
    <w:sectPr w:rsidR="009200A6" w:rsidRPr="009200A6" w:rsidSect="007E7E38">
      <w:headerReference w:type="default" r:id="rId24"/>
      <w:footerReference w:type="default" r:id="rId2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3DA" w:rsidRDefault="00AB33DA" w:rsidP="0047172E">
      <w:r>
        <w:separator/>
      </w:r>
    </w:p>
  </w:endnote>
  <w:endnote w:type="continuationSeparator" w:id="0">
    <w:p w:rsidR="00AB33DA" w:rsidRDefault="00AB33DA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3DA" w:rsidRDefault="00AB33DA" w:rsidP="0047172E">
      <w:r>
        <w:separator/>
      </w:r>
    </w:p>
  </w:footnote>
  <w:footnote w:type="continuationSeparator" w:id="0">
    <w:p w:rsidR="00AB33DA" w:rsidRDefault="00AB33DA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2E53652" wp14:editId="6E61BDF4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1DB"/>
    <w:multiLevelType w:val="hybridMultilevel"/>
    <w:tmpl w:val="94CA72D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454D4A"/>
    <w:multiLevelType w:val="hybridMultilevel"/>
    <w:tmpl w:val="AE86F3F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516F9C"/>
    <w:multiLevelType w:val="hybridMultilevel"/>
    <w:tmpl w:val="02E2E46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093FCB"/>
    <w:multiLevelType w:val="hybridMultilevel"/>
    <w:tmpl w:val="D78CC05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154FF"/>
    <w:multiLevelType w:val="hybridMultilevel"/>
    <w:tmpl w:val="FFAAE21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A4292"/>
    <w:multiLevelType w:val="hybridMultilevel"/>
    <w:tmpl w:val="3670ADC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D474C"/>
    <w:multiLevelType w:val="hybridMultilevel"/>
    <w:tmpl w:val="DC2887D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FB2598"/>
    <w:multiLevelType w:val="hybridMultilevel"/>
    <w:tmpl w:val="F1061DA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9071F7"/>
    <w:multiLevelType w:val="hybridMultilevel"/>
    <w:tmpl w:val="E4E25EE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9746D"/>
    <w:multiLevelType w:val="hybridMultilevel"/>
    <w:tmpl w:val="9E7C8F1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1F0903"/>
    <w:multiLevelType w:val="hybridMultilevel"/>
    <w:tmpl w:val="BC2EB45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DF20B9"/>
    <w:multiLevelType w:val="hybridMultilevel"/>
    <w:tmpl w:val="13A05C8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6348DD"/>
    <w:multiLevelType w:val="hybridMultilevel"/>
    <w:tmpl w:val="0870EA2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F72AB4"/>
    <w:multiLevelType w:val="hybridMultilevel"/>
    <w:tmpl w:val="039E170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4A19F3"/>
    <w:multiLevelType w:val="hybridMultilevel"/>
    <w:tmpl w:val="76980C4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E34C7E"/>
    <w:multiLevelType w:val="hybridMultilevel"/>
    <w:tmpl w:val="AB10FDD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62F7A"/>
    <w:multiLevelType w:val="hybridMultilevel"/>
    <w:tmpl w:val="222C5C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5C1DA6"/>
    <w:multiLevelType w:val="hybridMultilevel"/>
    <w:tmpl w:val="1D16188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247C32"/>
    <w:multiLevelType w:val="hybridMultilevel"/>
    <w:tmpl w:val="A426D45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A21BA"/>
    <w:multiLevelType w:val="hybridMultilevel"/>
    <w:tmpl w:val="20AE3A3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B9701D6"/>
    <w:multiLevelType w:val="hybridMultilevel"/>
    <w:tmpl w:val="1E4250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5261C5"/>
    <w:multiLevelType w:val="hybridMultilevel"/>
    <w:tmpl w:val="0F0C888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221267"/>
    <w:multiLevelType w:val="hybridMultilevel"/>
    <w:tmpl w:val="57E0895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AE6ACA"/>
    <w:multiLevelType w:val="hybridMultilevel"/>
    <w:tmpl w:val="D2DE270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A74278"/>
    <w:multiLevelType w:val="hybridMultilevel"/>
    <w:tmpl w:val="607C149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A35294"/>
    <w:multiLevelType w:val="hybridMultilevel"/>
    <w:tmpl w:val="82543C5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E40FE3"/>
    <w:multiLevelType w:val="hybridMultilevel"/>
    <w:tmpl w:val="7702EC3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8"/>
  </w:num>
  <w:num w:numId="4">
    <w:abstractNumId w:val="19"/>
  </w:num>
  <w:num w:numId="5">
    <w:abstractNumId w:val="24"/>
  </w:num>
  <w:num w:numId="6">
    <w:abstractNumId w:val="10"/>
  </w:num>
  <w:num w:numId="7">
    <w:abstractNumId w:val="1"/>
  </w:num>
  <w:num w:numId="8">
    <w:abstractNumId w:val="0"/>
  </w:num>
  <w:num w:numId="9">
    <w:abstractNumId w:val="22"/>
  </w:num>
  <w:num w:numId="10">
    <w:abstractNumId w:val="7"/>
  </w:num>
  <w:num w:numId="11">
    <w:abstractNumId w:val="2"/>
  </w:num>
  <w:num w:numId="12">
    <w:abstractNumId w:val="11"/>
  </w:num>
  <w:num w:numId="13">
    <w:abstractNumId w:val="5"/>
  </w:num>
  <w:num w:numId="14">
    <w:abstractNumId w:val="18"/>
  </w:num>
  <w:num w:numId="15">
    <w:abstractNumId w:val="23"/>
  </w:num>
  <w:num w:numId="16">
    <w:abstractNumId w:val="26"/>
  </w:num>
  <w:num w:numId="17">
    <w:abstractNumId w:val="15"/>
  </w:num>
  <w:num w:numId="18">
    <w:abstractNumId w:val="12"/>
  </w:num>
  <w:num w:numId="19">
    <w:abstractNumId w:val="21"/>
  </w:num>
  <w:num w:numId="20">
    <w:abstractNumId w:val="6"/>
  </w:num>
  <w:num w:numId="21">
    <w:abstractNumId w:val="14"/>
  </w:num>
  <w:num w:numId="22">
    <w:abstractNumId w:val="20"/>
  </w:num>
  <w:num w:numId="23">
    <w:abstractNumId w:val="17"/>
  </w:num>
  <w:num w:numId="24">
    <w:abstractNumId w:val="13"/>
  </w:num>
  <w:num w:numId="25">
    <w:abstractNumId w:val="3"/>
  </w:num>
  <w:num w:numId="26">
    <w:abstractNumId w:val="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38"/>
    <w:rsid w:val="0002481A"/>
    <w:rsid w:val="000367FF"/>
    <w:rsid w:val="0009609D"/>
    <w:rsid w:val="000C09B5"/>
    <w:rsid w:val="000F39EB"/>
    <w:rsid w:val="001129A8"/>
    <w:rsid w:val="001500BC"/>
    <w:rsid w:val="00162984"/>
    <w:rsid w:val="001651E9"/>
    <w:rsid w:val="00166D45"/>
    <w:rsid w:val="0017154C"/>
    <w:rsid w:val="001D5079"/>
    <w:rsid w:val="001F228A"/>
    <w:rsid w:val="002416BA"/>
    <w:rsid w:val="00253BDC"/>
    <w:rsid w:val="002861BB"/>
    <w:rsid w:val="00286EB1"/>
    <w:rsid w:val="002C5B64"/>
    <w:rsid w:val="002D3364"/>
    <w:rsid w:val="00343CFE"/>
    <w:rsid w:val="00360DE4"/>
    <w:rsid w:val="003670AC"/>
    <w:rsid w:val="0038712C"/>
    <w:rsid w:val="003E135C"/>
    <w:rsid w:val="003E79E5"/>
    <w:rsid w:val="003F0ACD"/>
    <w:rsid w:val="004004E9"/>
    <w:rsid w:val="0041337C"/>
    <w:rsid w:val="004444EC"/>
    <w:rsid w:val="004466A1"/>
    <w:rsid w:val="0047172E"/>
    <w:rsid w:val="004764F3"/>
    <w:rsid w:val="00477FC8"/>
    <w:rsid w:val="0049315C"/>
    <w:rsid w:val="004C7D7D"/>
    <w:rsid w:val="004D21DA"/>
    <w:rsid w:val="0050087F"/>
    <w:rsid w:val="00515699"/>
    <w:rsid w:val="00515F10"/>
    <w:rsid w:val="00520760"/>
    <w:rsid w:val="00536E4D"/>
    <w:rsid w:val="005417C7"/>
    <w:rsid w:val="005551D9"/>
    <w:rsid w:val="00565586"/>
    <w:rsid w:val="005800FB"/>
    <w:rsid w:val="005C1D09"/>
    <w:rsid w:val="005C4FF5"/>
    <w:rsid w:val="006032C1"/>
    <w:rsid w:val="00610334"/>
    <w:rsid w:val="006275E7"/>
    <w:rsid w:val="006404D7"/>
    <w:rsid w:val="006715B7"/>
    <w:rsid w:val="006B024C"/>
    <w:rsid w:val="006B6A22"/>
    <w:rsid w:val="006E3841"/>
    <w:rsid w:val="00704705"/>
    <w:rsid w:val="00724DC8"/>
    <w:rsid w:val="007312B6"/>
    <w:rsid w:val="007B2BE7"/>
    <w:rsid w:val="007E0CDB"/>
    <w:rsid w:val="007E7E38"/>
    <w:rsid w:val="007F611D"/>
    <w:rsid w:val="00847048"/>
    <w:rsid w:val="008741F6"/>
    <w:rsid w:val="00881DAA"/>
    <w:rsid w:val="008874EE"/>
    <w:rsid w:val="008A1056"/>
    <w:rsid w:val="008A5118"/>
    <w:rsid w:val="008A5981"/>
    <w:rsid w:val="008B4268"/>
    <w:rsid w:val="008B5BE2"/>
    <w:rsid w:val="008D4674"/>
    <w:rsid w:val="008E7D2B"/>
    <w:rsid w:val="008F2577"/>
    <w:rsid w:val="009200A6"/>
    <w:rsid w:val="00924825"/>
    <w:rsid w:val="0092593A"/>
    <w:rsid w:val="00943A23"/>
    <w:rsid w:val="009930B5"/>
    <w:rsid w:val="009B762D"/>
    <w:rsid w:val="009E3BFA"/>
    <w:rsid w:val="009F7FB4"/>
    <w:rsid w:val="00A01BBC"/>
    <w:rsid w:val="00A02DC2"/>
    <w:rsid w:val="00A04782"/>
    <w:rsid w:val="00A0778E"/>
    <w:rsid w:val="00A503AF"/>
    <w:rsid w:val="00A81E5C"/>
    <w:rsid w:val="00A925BC"/>
    <w:rsid w:val="00AA4271"/>
    <w:rsid w:val="00AB33DA"/>
    <w:rsid w:val="00B21C1F"/>
    <w:rsid w:val="00B34C45"/>
    <w:rsid w:val="00B456CF"/>
    <w:rsid w:val="00B556F9"/>
    <w:rsid w:val="00B60231"/>
    <w:rsid w:val="00BC5FA7"/>
    <w:rsid w:val="00BD7ACA"/>
    <w:rsid w:val="00BE1409"/>
    <w:rsid w:val="00BE316A"/>
    <w:rsid w:val="00BF1D71"/>
    <w:rsid w:val="00C02C6E"/>
    <w:rsid w:val="00C271DD"/>
    <w:rsid w:val="00C9312A"/>
    <w:rsid w:val="00CA0261"/>
    <w:rsid w:val="00CB070B"/>
    <w:rsid w:val="00CC7B09"/>
    <w:rsid w:val="00CD2E12"/>
    <w:rsid w:val="00CF7372"/>
    <w:rsid w:val="00D046CF"/>
    <w:rsid w:val="00D146F4"/>
    <w:rsid w:val="00D26CB9"/>
    <w:rsid w:val="00D43851"/>
    <w:rsid w:val="00D447D7"/>
    <w:rsid w:val="00D6239F"/>
    <w:rsid w:val="00D66657"/>
    <w:rsid w:val="00D72FBF"/>
    <w:rsid w:val="00DA4BE1"/>
    <w:rsid w:val="00DC7500"/>
    <w:rsid w:val="00DD54CA"/>
    <w:rsid w:val="00DF4DEF"/>
    <w:rsid w:val="00E7069F"/>
    <w:rsid w:val="00E70C73"/>
    <w:rsid w:val="00E8032B"/>
    <w:rsid w:val="00EB0709"/>
    <w:rsid w:val="00EB4918"/>
    <w:rsid w:val="00F2209F"/>
    <w:rsid w:val="00F22647"/>
    <w:rsid w:val="00F257EC"/>
    <w:rsid w:val="00F32EF9"/>
    <w:rsid w:val="00F34B29"/>
    <w:rsid w:val="00F414CB"/>
    <w:rsid w:val="00F45C32"/>
    <w:rsid w:val="00F66156"/>
    <w:rsid w:val="00FD2179"/>
    <w:rsid w:val="00FD6EAF"/>
    <w:rsid w:val="00F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0ACD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F0ACD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F0ACD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3F0ACD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3F0AC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F6C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C27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44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0ACD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F0ACD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F0ACD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3F0ACD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3F0AC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F6C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C27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44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472</TotalTime>
  <Pages>8</Pages>
  <Words>2197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102</cp:revision>
  <dcterms:created xsi:type="dcterms:W3CDTF">2014-06-09T00:12:00Z</dcterms:created>
  <dcterms:modified xsi:type="dcterms:W3CDTF">2014-07-01T12:18:00Z</dcterms:modified>
</cp:coreProperties>
</file>